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8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083"/>
      </w:tblGrid>
      <w:tr w:rsidR="002E6B47" w14:paraId="50E0AE82" w14:textId="77777777" w:rsidTr="002E6B47">
        <w:trPr>
          <w:trHeight w:val="454"/>
        </w:trPr>
        <w:tc>
          <w:tcPr>
            <w:tcW w:w="7933" w:type="dxa"/>
          </w:tcPr>
          <w:p w14:paraId="71946310" w14:textId="77777777" w:rsidR="002E6B47" w:rsidRPr="006A7F35" w:rsidRDefault="002E6B47" w:rsidP="002E6B47">
            <w:pP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</w:pPr>
            <w:r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t>To start</w:t>
            </w:r>
          </w:p>
        </w:tc>
        <w:tc>
          <w:tcPr>
            <w:tcW w:w="1083" w:type="dxa"/>
          </w:tcPr>
          <w:p w14:paraId="64A9604F" w14:textId="77777777" w:rsidR="002E6B47" w:rsidRDefault="002E6B47" w:rsidP="002E6B47">
            <w:pPr>
              <w:pStyle w:val="Item2"/>
            </w:pPr>
          </w:p>
        </w:tc>
      </w:tr>
      <w:tr w:rsidR="002E6B47" w14:paraId="0EFBA758" w14:textId="77777777" w:rsidTr="002E6B47">
        <w:trPr>
          <w:trHeight w:val="737"/>
        </w:trPr>
        <w:tc>
          <w:tcPr>
            <w:tcW w:w="7933" w:type="dxa"/>
          </w:tcPr>
          <w:p w14:paraId="56939C13" w14:textId="77777777" w:rsidR="002E6B47" w:rsidRPr="00DA4DC4" w:rsidRDefault="002E6B47" w:rsidP="002E6B47">
            <w:pPr>
              <w:pStyle w:val="Item2"/>
              <w:rPr>
                <w:b w:val="0"/>
                <w:bCs w:val="0"/>
              </w:rPr>
            </w:pPr>
            <w:r w:rsidRPr="00DA4DC4">
              <w:t>Blaggis</w:t>
            </w:r>
            <w:r>
              <w:t xml:space="preserve"> Croquette</w:t>
            </w:r>
          </w:p>
          <w:p w14:paraId="77D75F7D" w14:textId="77777777" w:rsidR="002E6B47" w:rsidRDefault="002E6B47" w:rsidP="002E6B47">
            <w:pPr>
              <w:pStyle w:val="Description1"/>
            </w:pPr>
            <w:r>
              <w:t xml:space="preserve">Stornoway </w:t>
            </w:r>
            <w:r w:rsidRPr="001F01AE">
              <w:t>Blac</w:t>
            </w:r>
            <w:r>
              <w:t>k Pudding &amp; Ballater Haggis Cake, Confit Turnip</w:t>
            </w:r>
            <w:r w:rsidRPr="001F01AE">
              <w:t xml:space="preserve">, Whisky </w:t>
            </w:r>
            <w:r>
              <w:t>Sauce, Celeriac Pur</w:t>
            </w:r>
            <w:r>
              <w:rPr>
                <w:rFonts w:cstheme="minorHAnsi"/>
              </w:rPr>
              <w:t>é</w:t>
            </w:r>
            <w:r>
              <w:t xml:space="preserve">e </w:t>
            </w:r>
          </w:p>
          <w:p w14:paraId="1C772F68" w14:textId="77777777" w:rsidR="002E6B47" w:rsidRPr="00562173" w:rsidRDefault="002E6B47" w:rsidP="002E6B47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236258F6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8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6074564C" w14:textId="77777777" w:rsidTr="002E6B47">
        <w:trPr>
          <w:trHeight w:val="737"/>
        </w:trPr>
        <w:tc>
          <w:tcPr>
            <w:tcW w:w="7933" w:type="dxa"/>
          </w:tcPr>
          <w:p w14:paraId="674F8381" w14:textId="77777777" w:rsidR="002E6B47" w:rsidRPr="00DA4DC4" w:rsidRDefault="002E6B47" w:rsidP="002E6B47">
            <w:pPr>
              <w:pStyle w:val="Item2"/>
              <w:rPr>
                <w:b w:val="0"/>
                <w:bCs w:val="0"/>
              </w:rPr>
            </w:pPr>
            <w:r w:rsidRPr="00DA4DC4">
              <w:t>Goat</w:t>
            </w:r>
            <w:r>
              <w:t>’</w:t>
            </w:r>
            <w:r w:rsidRPr="00DA4DC4">
              <w:t>s Cheese Tart</w:t>
            </w:r>
          </w:p>
          <w:p w14:paraId="7074CFF7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>
              <w:t>Goat’s Chevre and Caramelised Onion, Sweet Balsamic, Onion Jam, Toasted Quinoa</w:t>
            </w:r>
          </w:p>
        </w:tc>
        <w:tc>
          <w:tcPr>
            <w:tcW w:w="1083" w:type="dxa"/>
          </w:tcPr>
          <w:p w14:paraId="4C5B2A58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8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131C435B" w14:textId="77777777" w:rsidTr="002E6B47">
        <w:trPr>
          <w:trHeight w:val="737"/>
        </w:trPr>
        <w:tc>
          <w:tcPr>
            <w:tcW w:w="7933" w:type="dxa"/>
          </w:tcPr>
          <w:p w14:paraId="6A1F83C3" w14:textId="77777777" w:rsidR="002E6B47" w:rsidRPr="00562173" w:rsidRDefault="002E6B47" w:rsidP="002E6B47">
            <w:pPr>
              <w:pStyle w:val="Item2"/>
              <w:rPr>
                <w:b w:val="0"/>
                <w:bCs w:val="0"/>
              </w:rPr>
            </w:pPr>
            <w:r w:rsidRPr="00562173">
              <w:t>Farmhouse Terrine</w:t>
            </w:r>
          </w:p>
          <w:p w14:paraId="560ECE18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>
              <w:t xml:space="preserve">Venison, Pork &amp; Partridge, Cucumber Chutney, Toffee Apple, Dressed Leaves </w:t>
            </w:r>
          </w:p>
        </w:tc>
        <w:tc>
          <w:tcPr>
            <w:tcW w:w="1083" w:type="dxa"/>
          </w:tcPr>
          <w:p w14:paraId="11054B09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8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3C488CC0" w14:textId="77777777" w:rsidTr="002E6B47">
        <w:trPr>
          <w:trHeight w:val="737"/>
        </w:trPr>
        <w:tc>
          <w:tcPr>
            <w:tcW w:w="7933" w:type="dxa"/>
          </w:tcPr>
          <w:p w14:paraId="3E50BE8B" w14:textId="77777777" w:rsidR="002E6B47" w:rsidRPr="00DA4DC4" w:rsidRDefault="002E6B47" w:rsidP="002E6B47">
            <w:pPr>
              <w:pStyle w:val="Item2"/>
              <w:rPr>
                <w:b w:val="0"/>
                <w:bCs w:val="0"/>
              </w:rPr>
            </w:pPr>
            <w:r w:rsidRPr="00DA4DC4">
              <w:t>Smoked Salmon</w:t>
            </w:r>
          </w:p>
          <w:p w14:paraId="3AAAB516" w14:textId="77777777" w:rsidR="002E6B47" w:rsidRDefault="002E6B47" w:rsidP="002E6B47">
            <w:pPr>
              <w:pStyle w:val="Description1"/>
            </w:pPr>
            <w:r>
              <w:t xml:space="preserve">John Ross Jr. Smoked Salmon, Smoked Haddock Bonbon, Saffron Aiolli, </w:t>
            </w:r>
          </w:p>
          <w:p w14:paraId="41F1D79F" w14:textId="77777777" w:rsidR="002E6B47" w:rsidRDefault="002E6B47" w:rsidP="002E6B47">
            <w:pPr>
              <w:pStyle w:val="Description1"/>
            </w:pPr>
            <w:r>
              <w:t>Pickled Cucumber</w:t>
            </w:r>
          </w:p>
          <w:p w14:paraId="75E9C54D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2443134F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9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78576739" w14:textId="77777777" w:rsidTr="002E6B47">
        <w:trPr>
          <w:trHeight w:val="737"/>
        </w:trPr>
        <w:tc>
          <w:tcPr>
            <w:tcW w:w="7933" w:type="dxa"/>
          </w:tcPr>
          <w:p w14:paraId="464C6D6D" w14:textId="77777777" w:rsidR="002E6B47" w:rsidRPr="00562173" w:rsidRDefault="002E6B47" w:rsidP="002E6B47">
            <w:pPr>
              <w:pStyle w:val="Item2"/>
              <w:rPr>
                <w:b w:val="0"/>
                <w:bCs w:val="0"/>
              </w:rPr>
            </w:pPr>
            <w:r w:rsidRPr="00562173">
              <w:t>Soup of the Day</w:t>
            </w:r>
          </w:p>
          <w:p w14:paraId="7D0ED9F7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 w:rsidRPr="001F01AE">
              <w:t>With House Bread</w:t>
            </w:r>
          </w:p>
        </w:tc>
        <w:tc>
          <w:tcPr>
            <w:tcW w:w="1083" w:type="dxa"/>
          </w:tcPr>
          <w:p w14:paraId="3DCCE419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5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58DCAC8A" w14:textId="77777777" w:rsidTr="002E6B47">
        <w:trPr>
          <w:trHeight w:val="737"/>
        </w:trPr>
        <w:tc>
          <w:tcPr>
            <w:tcW w:w="7933" w:type="dxa"/>
          </w:tcPr>
          <w:p w14:paraId="4C1FF53C" w14:textId="77777777" w:rsidR="002E6B47" w:rsidRDefault="002E6B47" w:rsidP="002E6B47">
            <w:pPr>
              <w:rPr>
                <w:rFonts w:eastAsiaTheme="majorEastAsia" w:cstheme="minorHAnsi"/>
                <w:color w:val="65BCBC"/>
              </w:rPr>
            </w:pPr>
          </w:p>
        </w:tc>
        <w:tc>
          <w:tcPr>
            <w:tcW w:w="1083" w:type="dxa"/>
          </w:tcPr>
          <w:p w14:paraId="010FDEA2" w14:textId="77777777" w:rsidR="002E6B47" w:rsidRDefault="002E6B47" w:rsidP="002E6B47">
            <w:pPr>
              <w:pStyle w:val="Item2"/>
            </w:pPr>
          </w:p>
        </w:tc>
      </w:tr>
      <w:tr w:rsidR="002E6B47" w14:paraId="2048DA82" w14:textId="77777777" w:rsidTr="002E6B47">
        <w:trPr>
          <w:trHeight w:val="454"/>
        </w:trPr>
        <w:tc>
          <w:tcPr>
            <w:tcW w:w="7933" w:type="dxa"/>
          </w:tcPr>
          <w:p w14:paraId="24D4131C" w14:textId="77777777" w:rsidR="002E6B47" w:rsidRPr="006A7F35" w:rsidRDefault="002E6B47" w:rsidP="002E6B47">
            <w:pP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</w:pPr>
            <w:r w:rsidRPr="006A7F35"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t>Main Course</w:t>
            </w:r>
          </w:p>
        </w:tc>
        <w:tc>
          <w:tcPr>
            <w:tcW w:w="1083" w:type="dxa"/>
          </w:tcPr>
          <w:p w14:paraId="76EDEA77" w14:textId="77777777" w:rsidR="002E6B47" w:rsidRDefault="002E6B47" w:rsidP="002E6B47">
            <w:pPr>
              <w:pStyle w:val="Item2"/>
            </w:pPr>
          </w:p>
        </w:tc>
      </w:tr>
      <w:tr w:rsidR="002E6B47" w14:paraId="679C5772" w14:textId="77777777" w:rsidTr="002E6B47">
        <w:trPr>
          <w:trHeight w:val="737"/>
        </w:trPr>
        <w:tc>
          <w:tcPr>
            <w:tcW w:w="7933" w:type="dxa"/>
          </w:tcPr>
          <w:p w14:paraId="25F369B2" w14:textId="77777777" w:rsidR="002E6B47" w:rsidRPr="008C70B5" w:rsidRDefault="002E6B47" w:rsidP="002E6B47">
            <w:pPr>
              <w:pStyle w:val="Item2"/>
              <w:rPr>
                <w:b w:val="0"/>
                <w:bCs w:val="0"/>
              </w:rPr>
            </w:pPr>
            <w:r>
              <w:t>Festive Turkey</w:t>
            </w:r>
          </w:p>
          <w:p w14:paraId="062A9B8C" w14:textId="009DAAAB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>
              <w:t>Duck Fat Potatoes, Skirlie, Chipolatas in Bacon, Roasted Roots, Turkey Gravy, Cranberry Sauce</w:t>
            </w:r>
          </w:p>
        </w:tc>
        <w:tc>
          <w:tcPr>
            <w:tcW w:w="1083" w:type="dxa"/>
          </w:tcPr>
          <w:p w14:paraId="2B9E0115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16.50</w:t>
            </w:r>
          </w:p>
        </w:tc>
      </w:tr>
      <w:tr w:rsidR="002E6B47" w14:paraId="6F1D76AF" w14:textId="77777777" w:rsidTr="002E6B47">
        <w:trPr>
          <w:trHeight w:val="737"/>
        </w:trPr>
        <w:tc>
          <w:tcPr>
            <w:tcW w:w="7933" w:type="dxa"/>
          </w:tcPr>
          <w:p w14:paraId="73D3A1ED" w14:textId="77777777" w:rsidR="002E6B47" w:rsidRPr="008C70B5" w:rsidRDefault="002E6B47" w:rsidP="002E6B47">
            <w:pPr>
              <w:pStyle w:val="Item2"/>
            </w:pPr>
            <w:r>
              <w:t>Venison</w:t>
            </w:r>
          </w:p>
          <w:p w14:paraId="18F8086C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>
              <w:t>Local Venison, Black Pudding, Shepherd’s Pie, Roast Pear, Oloroso Sherry Sauce</w:t>
            </w:r>
          </w:p>
        </w:tc>
        <w:tc>
          <w:tcPr>
            <w:tcW w:w="1083" w:type="dxa"/>
          </w:tcPr>
          <w:p w14:paraId="7E67CC81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18.50</w:t>
            </w:r>
          </w:p>
        </w:tc>
      </w:tr>
      <w:tr w:rsidR="002E6B47" w14:paraId="5879978C" w14:textId="77777777" w:rsidTr="002E6B47">
        <w:trPr>
          <w:trHeight w:val="737"/>
        </w:trPr>
        <w:tc>
          <w:tcPr>
            <w:tcW w:w="7933" w:type="dxa"/>
          </w:tcPr>
          <w:p w14:paraId="585F014C" w14:textId="77777777" w:rsidR="002E6B47" w:rsidRPr="008C70B5" w:rsidRDefault="002E6B47" w:rsidP="002E6B47">
            <w:pPr>
              <w:pStyle w:val="Item2"/>
              <w:rPr>
                <w:b w:val="0"/>
                <w:bCs w:val="0"/>
              </w:rPr>
            </w:pPr>
            <w:r w:rsidRPr="008C70B5">
              <w:t>Braised Beef</w:t>
            </w:r>
          </w:p>
          <w:p w14:paraId="4FC1A5D6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 w:rsidRPr="001F01AE">
              <w:t>Roast Daube of Beef, Creamy</w:t>
            </w:r>
            <w:r>
              <w:t xml:space="preserve"> Vanilla</w:t>
            </w:r>
            <w:r w:rsidRPr="001F01AE">
              <w:t xml:space="preserve"> Mash, Red Cabbage, </w:t>
            </w:r>
            <w:r>
              <w:t>Winter Mushroom</w:t>
            </w:r>
            <w:r w:rsidRPr="001F01AE">
              <w:t>s, Juslie</w:t>
            </w:r>
          </w:p>
        </w:tc>
        <w:tc>
          <w:tcPr>
            <w:tcW w:w="1083" w:type="dxa"/>
          </w:tcPr>
          <w:p w14:paraId="5303EBCA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16.50</w:t>
            </w:r>
          </w:p>
        </w:tc>
      </w:tr>
      <w:tr w:rsidR="002E6B47" w14:paraId="594A0226" w14:textId="77777777" w:rsidTr="002E6B47">
        <w:trPr>
          <w:trHeight w:val="737"/>
        </w:trPr>
        <w:tc>
          <w:tcPr>
            <w:tcW w:w="7933" w:type="dxa"/>
          </w:tcPr>
          <w:p w14:paraId="4BB7B6AB" w14:textId="77777777" w:rsidR="002E6B47" w:rsidRPr="008C70B5" w:rsidRDefault="002E6B47" w:rsidP="002E6B47">
            <w:pPr>
              <w:pStyle w:val="Item2"/>
            </w:pPr>
            <w:r>
              <w:t>Monkfish</w:t>
            </w:r>
          </w:p>
          <w:p w14:paraId="61E78BAC" w14:textId="77777777" w:rsidR="002E6B47" w:rsidRDefault="002E6B47" w:rsidP="002E6B47">
            <w:pPr>
              <w:pStyle w:val="Description1"/>
            </w:pPr>
            <w:r>
              <w:t xml:space="preserve">Monk Tail in Parma Ham, Bubble &amp; Squeak, Fried Squid Rings, Creamed Savoy &amp; Bacon, Sauce Nantua </w:t>
            </w:r>
          </w:p>
          <w:p w14:paraId="0AE61F41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3949A4F4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18.00</w:t>
            </w:r>
          </w:p>
        </w:tc>
      </w:tr>
      <w:tr w:rsidR="002E6B47" w14:paraId="24C9C746" w14:textId="77777777" w:rsidTr="002E6B47">
        <w:trPr>
          <w:trHeight w:val="737"/>
        </w:trPr>
        <w:tc>
          <w:tcPr>
            <w:tcW w:w="7933" w:type="dxa"/>
          </w:tcPr>
          <w:p w14:paraId="07416006" w14:textId="77777777" w:rsidR="002E6B47" w:rsidRPr="008C70B5" w:rsidRDefault="002E6B47" w:rsidP="002E6B47">
            <w:pPr>
              <w:pStyle w:val="Item2"/>
              <w:rPr>
                <w:b w:val="0"/>
                <w:bCs w:val="0"/>
              </w:rPr>
            </w:pPr>
            <w:r>
              <w:t>Lentil &amp; Aubergine Strudel</w:t>
            </w:r>
          </w:p>
          <w:p w14:paraId="720D6F16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>
              <w:t>Served With Sweet Potato &amp; Parsley Risotto, Black Olive Tapenade, Green Salad</w:t>
            </w:r>
          </w:p>
        </w:tc>
        <w:tc>
          <w:tcPr>
            <w:tcW w:w="1083" w:type="dxa"/>
          </w:tcPr>
          <w:p w14:paraId="086BA5F1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14</w:t>
            </w:r>
            <w:r w:rsidRPr="003D3628">
              <w:t>.</w:t>
            </w:r>
            <w:r>
              <w:t>95</w:t>
            </w:r>
          </w:p>
        </w:tc>
      </w:tr>
      <w:tr w:rsidR="002E6B47" w14:paraId="54566C01" w14:textId="77777777" w:rsidTr="002E6B47">
        <w:trPr>
          <w:trHeight w:val="737"/>
        </w:trPr>
        <w:tc>
          <w:tcPr>
            <w:tcW w:w="7933" w:type="dxa"/>
          </w:tcPr>
          <w:p w14:paraId="6BEE8F29" w14:textId="77777777" w:rsidR="002E6B47" w:rsidRPr="003D3628" w:rsidRDefault="002E6B47" w:rsidP="002E6B47">
            <w:pPr>
              <w:rPr>
                <w:rFonts w:eastAsiaTheme="majorEastAsia" w:cstheme="minorHAnsi"/>
                <w:color w:val="65BCBC"/>
              </w:rPr>
            </w:pPr>
          </w:p>
        </w:tc>
        <w:tc>
          <w:tcPr>
            <w:tcW w:w="1083" w:type="dxa"/>
          </w:tcPr>
          <w:p w14:paraId="39F703B8" w14:textId="77777777" w:rsidR="002E6B47" w:rsidRPr="003D3628" w:rsidRDefault="002E6B47" w:rsidP="002E6B47">
            <w:pPr>
              <w:pStyle w:val="Item2"/>
            </w:pPr>
          </w:p>
        </w:tc>
      </w:tr>
    </w:tbl>
    <w:p w14:paraId="4C9154CE" w14:textId="5CDA9B26" w:rsidR="00571FB4" w:rsidRDefault="00571FB4">
      <w:r>
        <w:br w:type="page"/>
      </w:r>
    </w:p>
    <w:tbl>
      <w:tblPr>
        <w:tblStyle w:val="TableGrid"/>
        <w:tblpPr w:leftFromText="180" w:rightFromText="180" w:vertAnchor="text" w:horzAnchor="margin" w:tblpY="1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083"/>
      </w:tblGrid>
      <w:tr w:rsidR="003D3628" w14:paraId="1D8FDF95" w14:textId="77777777" w:rsidTr="00920E0C">
        <w:trPr>
          <w:trHeight w:val="680"/>
        </w:trPr>
        <w:tc>
          <w:tcPr>
            <w:tcW w:w="7933" w:type="dxa"/>
          </w:tcPr>
          <w:p w14:paraId="120EBE9B" w14:textId="6A2D2ED6" w:rsidR="003D3628" w:rsidRPr="006A7F35" w:rsidRDefault="00AC13E9" w:rsidP="00920E0C">
            <w:pP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</w:pPr>
            <w:bookmarkStart w:id="0" w:name="_Hlk83667211"/>
            <w:r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lastRenderedPageBreak/>
              <w:t>Desserts</w:t>
            </w:r>
          </w:p>
        </w:tc>
        <w:tc>
          <w:tcPr>
            <w:tcW w:w="1083" w:type="dxa"/>
          </w:tcPr>
          <w:p w14:paraId="5AB2EF36" w14:textId="77777777" w:rsidR="003D3628" w:rsidRPr="003D3628" w:rsidRDefault="003D3628" w:rsidP="00920E0C">
            <w:pPr>
              <w:pStyle w:val="Item2"/>
            </w:pPr>
          </w:p>
        </w:tc>
      </w:tr>
      <w:tr w:rsidR="001F01AE" w14:paraId="6CE11D31" w14:textId="77777777" w:rsidTr="00920E0C">
        <w:trPr>
          <w:trHeight w:val="680"/>
        </w:trPr>
        <w:tc>
          <w:tcPr>
            <w:tcW w:w="7933" w:type="dxa"/>
          </w:tcPr>
          <w:p w14:paraId="2D55C980" w14:textId="31D4E7B5" w:rsidR="001F01AE" w:rsidRPr="00AC13E9" w:rsidRDefault="00AC13E9" w:rsidP="00920E0C">
            <w:pPr>
              <w:pStyle w:val="Item2"/>
              <w:rPr>
                <w:b w:val="0"/>
                <w:bCs w:val="0"/>
              </w:rPr>
            </w:pPr>
            <w:r>
              <w:t>Clootie Dumpling</w:t>
            </w:r>
          </w:p>
          <w:p w14:paraId="4DCFE349" w14:textId="463A292D" w:rsidR="001F01AE" w:rsidRPr="001F01AE" w:rsidRDefault="00AC13E9" w:rsidP="00920E0C">
            <w:pPr>
              <w:pStyle w:val="Description1"/>
              <w:rPr>
                <w:b/>
                <w:bCs/>
              </w:rPr>
            </w:pPr>
            <w:r>
              <w:t xml:space="preserve">Traditional Clootie, Cranberry Preserve, Cognac Custard, </w:t>
            </w:r>
            <w:r w:rsidR="00773FC5">
              <w:t xml:space="preserve">Vanilla Ice Cream </w:t>
            </w:r>
          </w:p>
        </w:tc>
        <w:tc>
          <w:tcPr>
            <w:tcW w:w="1083" w:type="dxa"/>
          </w:tcPr>
          <w:p w14:paraId="3B4F50F2" w14:textId="224D2D94" w:rsidR="001F01AE" w:rsidRPr="003D3628" w:rsidRDefault="001F01AE" w:rsidP="00920E0C">
            <w:pPr>
              <w:pStyle w:val="Item2"/>
            </w:pPr>
            <w:r w:rsidRPr="00943C8A">
              <w:t>£ 7.50</w:t>
            </w:r>
          </w:p>
        </w:tc>
      </w:tr>
      <w:tr w:rsidR="001F01AE" w14:paraId="249F9A90" w14:textId="77777777" w:rsidTr="00920E0C">
        <w:trPr>
          <w:trHeight w:val="680"/>
        </w:trPr>
        <w:tc>
          <w:tcPr>
            <w:tcW w:w="7933" w:type="dxa"/>
          </w:tcPr>
          <w:p w14:paraId="232C04D5" w14:textId="00593517" w:rsidR="001F01AE" w:rsidRPr="00773FC5" w:rsidRDefault="00773FC5" w:rsidP="00920E0C">
            <w:pPr>
              <w:pStyle w:val="Item2"/>
              <w:rPr>
                <w:b w:val="0"/>
                <w:bCs w:val="0"/>
              </w:rPr>
            </w:pPr>
            <w:r>
              <w:t>Pear &amp; Ginger Pudding</w:t>
            </w:r>
          </w:p>
          <w:p w14:paraId="4B868B6E" w14:textId="657CAF1B" w:rsidR="001F01AE" w:rsidRPr="001F01AE" w:rsidRDefault="00EC0D78" w:rsidP="00920E0C">
            <w:pPr>
              <w:pStyle w:val="Description1"/>
              <w:rPr>
                <w:b/>
                <w:bCs/>
              </w:rPr>
            </w:pPr>
            <w:r>
              <w:t xml:space="preserve">Warm </w:t>
            </w:r>
            <w:r w:rsidR="00773FC5">
              <w:t>Pear &amp; Ginger Cake, Butterscotch Sauce, Cinnamon Ice Cream</w:t>
            </w:r>
          </w:p>
        </w:tc>
        <w:tc>
          <w:tcPr>
            <w:tcW w:w="1083" w:type="dxa"/>
          </w:tcPr>
          <w:p w14:paraId="039FCD9C" w14:textId="05DA5A51" w:rsidR="001F01AE" w:rsidRPr="003D3628" w:rsidRDefault="001F01AE" w:rsidP="00920E0C">
            <w:pPr>
              <w:pStyle w:val="Item2"/>
            </w:pPr>
            <w:r w:rsidRPr="00943C8A">
              <w:t>£ 7.50</w:t>
            </w:r>
          </w:p>
        </w:tc>
      </w:tr>
      <w:tr w:rsidR="001F01AE" w14:paraId="260E5170" w14:textId="77777777" w:rsidTr="00920E0C">
        <w:trPr>
          <w:trHeight w:val="680"/>
        </w:trPr>
        <w:tc>
          <w:tcPr>
            <w:tcW w:w="7933" w:type="dxa"/>
          </w:tcPr>
          <w:p w14:paraId="66187037" w14:textId="6572282D" w:rsidR="001F01AE" w:rsidRPr="00773FC5" w:rsidRDefault="00773FC5" w:rsidP="00920E0C">
            <w:pPr>
              <w:pStyle w:val="Item2"/>
              <w:rPr>
                <w:b w:val="0"/>
                <w:bCs w:val="0"/>
              </w:rPr>
            </w:pPr>
            <w:r>
              <w:t>White Chocolate Parfait</w:t>
            </w:r>
          </w:p>
          <w:p w14:paraId="203EC1A4" w14:textId="72F916A4" w:rsidR="001F01AE" w:rsidRPr="001F01AE" w:rsidRDefault="00773FC5" w:rsidP="00920E0C">
            <w:pPr>
              <w:pStyle w:val="Description1"/>
              <w:rPr>
                <w:b/>
                <w:bCs/>
              </w:rPr>
            </w:pPr>
            <w:r>
              <w:t xml:space="preserve">Served With Poached Rhubarb, Caramelised Orange Jelly, </w:t>
            </w:r>
            <w:r w:rsidR="00C833E3">
              <w:t>Salted Banoffee Ice Cream</w:t>
            </w:r>
          </w:p>
        </w:tc>
        <w:tc>
          <w:tcPr>
            <w:tcW w:w="1083" w:type="dxa"/>
          </w:tcPr>
          <w:p w14:paraId="22976BC6" w14:textId="24C776D9" w:rsidR="001F01AE" w:rsidRPr="003D3628" w:rsidRDefault="001F01AE" w:rsidP="00920E0C">
            <w:pPr>
              <w:pStyle w:val="Item2"/>
            </w:pPr>
            <w:r w:rsidRPr="00943C8A">
              <w:t>£ 7.50</w:t>
            </w:r>
          </w:p>
        </w:tc>
      </w:tr>
      <w:tr w:rsidR="001F01AE" w14:paraId="36867D86" w14:textId="77777777" w:rsidTr="00920E0C">
        <w:trPr>
          <w:trHeight w:val="680"/>
        </w:trPr>
        <w:tc>
          <w:tcPr>
            <w:tcW w:w="7933" w:type="dxa"/>
          </w:tcPr>
          <w:p w14:paraId="1760EB04" w14:textId="2321CBD8" w:rsidR="001F01AE" w:rsidRPr="00773FC5" w:rsidRDefault="00773FC5" w:rsidP="00920E0C">
            <w:pPr>
              <w:pStyle w:val="Item2"/>
              <w:rPr>
                <w:b w:val="0"/>
                <w:bCs w:val="0"/>
              </w:rPr>
            </w:pPr>
            <w:r>
              <w:t>Brie de Meux</w:t>
            </w:r>
          </w:p>
          <w:p w14:paraId="4AA54722" w14:textId="0EAB24EE" w:rsidR="00773FC5" w:rsidRPr="00920E0C" w:rsidRDefault="00773FC5" w:rsidP="00920E0C">
            <w:pPr>
              <w:pStyle w:val="Description1"/>
            </w:pPr>
            <w:r>
              <w:t>Classic French Brie, Apple Jelly, Pumpernickel, Apricots in Heather</w:t>
            </w:r>
            <w:r w:rsidR="00EC0D78">
              <w:t xml:space="preserve"> </w:t>
            </w:r>
            <w:r>
              <w:t>Syrup</w:t>
            </w:r>
            <w:r w:rsidR="00EC0D78">
              <w:t>, Oatcakes</w:t>
            </w:r>
          </w:p>
        </w:tc>
        <w:tc>
          <w:tcPr>
            <w:tcW w:w="1083" w:type="dxa"/>
          </w:tcPr>
          <w:p w14:paraId="41A6C954" w14:textId="132716C3" w:rsidR="001F01AE" w:rsidRPr="003D3628" w:rsidRDefault="001F01AE" w:rsidP="00920E0C">
            <w:pPr>
              <w:pStyle w:val="Item2"/>
            </w:pPr>
            <w:r w:rsidRPr="00943C8A">
              <w:t>£ 7.50</w:t>
            </w:r>
          </w:p>
        </w:tc>
      </w:tr>
      <w:tr w:rsidR="00D95FAB" w14:paraId="58114A3A" w14:textId="77777777" w:rsidTr="00920E0C">
        <w:trPr>
          <w:trHeight w:val="680"/>
        </w:trPr>
        <w:tc>
          <w:tcPr>
            <w:tcW w:w="7933" w:type="dxa"/>
          </w:tcPr>
          <w:p w14:paraId="3F885DC9" w14:textId="26476235" w:rsidR="00920E0C" w:rsidRDefault="00920E0C" w:rsidP="00920E0C">
            <w:pPr>
              <w:pStyle w:val="Item2"/>
            </w:pPr>
            <w:r>
              <w:t>Crème Brulée</w:t>
            </w:r>
          </w:p>
          <w:p w14:paraId="6D82C3CE" w14:textId="460D7E17" w:rsidR="00920E0C" w:rsidRPr="00773FC5" w:rsidRDefault="00920E0C" w:rsidP="00920E0C">
            <w:pPr>
              <w:pStyle w:val="Description1"/>
              <w:rPr>
                <w:b/>
                <w:bCs/>
              </w:rPr>
            </w:pPr>
            <w:r>
              <w:t>Malted Vanilla Brul</w:t>
            </w:r>
            <w:r>
              <w:rPr>
                <w:rFonts w:cstheme="minorHAnsi"/>
              </w:rPr>
              <w:t>é</w:t>
            </w:r>
            <w:r>
              <w:t>e, Cherry Bakewell Tart, Raspberry Sorbet</w:t>
            </w:r>
          </w:p>
          <w:p w14:paraId="0FF5D268" w14:textId="77777777" w:rsidR="00D95FAB" w:rsidRDefault="00D95FAB" w:rsidP="00920E0C">
            <w:pPr>
              <w:pStyle w:val="Item2"/>
            </w:pPr>
          </w:p>
        </w:tc>
        <w:tc>
          <w:tcPr>
            <w:tcW w:w="1083" w:type="dxa"/>
          </w:tcPr>
          <w:p w14:paraId="64958B63" w14:textId="6241B5AC" w:rsidR="00D95FAB" w:rsidRPr="00943C8A" w:rsidRDefault="00920E0C" w:rsidP="00920E0C">
            <w:pPr>
              <w:pStyle w:val="Item2"/>
            </w:pPr>
            <w:r>
              <w:t>£7.50</w:t>
            </w:r>
          </w:p>
        </w:tc>
      </w:tr>
      <w:tr w:rsidR="00920E0C" w14:paraId="7FAD28DB" w14:textId="77777777" w:rsidTr="00920E0C">
        <w:trPr>
          <w:trHeight w:val="680"/>
        </w:trPr>
        <w:tc>
          <w:tcPr>
            <w:tcW w:w="7933" w:type="dxa"/>
          </w:tcPr>
          <w:p w14:paraId="34A4E759" w14:textId="416E6B84" w:rsidR="00920E0C" w:rsidRPr="009A4859" w:rsidRDefault="00920E0C" w:rsidP="00920E0C">
            <w:pPr>
              <w:pStyle w:val="Description1"/>
              <w:rPr>
                <w:sz w:val="28"/>
                <w:szCs w:val="28"/>
              </w:rPr>
            </w:pPr>
            <w:r w:rsidRPr="009A4859">
              <w:rPr>
                <w:sz w:val="28"/>
                <w:szCs w:val="28"/>
              </w:rPr>
              <w:t>Selection of Ice Creams &amp; Sorbets</w:t>
            </w:r>
            <w:r>
              <w:rPr>
                <w:sz w:val="28"/>
                <w:szCs w:val="28"/>
              </w:rPr>
              <w:t xml:space="preserve">                             </w:t>
            </w:r>
          </w:p>
          <w:p w14:paraId="3FB788FC" w14:textId="77777777" w:rsidR="00920E0C" w:rsidRDefault="00920E0C" w:rsidP="00920E0C">
            <w:pPr>
              <w:pStyle w:val="Item2"/>
            </w:pPr>
          </w:p>
        </w:tc>
        <w:tc>
          <w:tcPr>
            <w:tcW w:w="1083" w:type="dxa"/>
          </w:tcPr>
          <w:p w14:paraId="7F0F0E86" w14:textId="441F75ED" w:rsidR="00920E0C" w:rsidRPr="00943C8A" w:rsidRDefault="00920E0C" w:rsidP="00920E0C">
            <w:pPr>
              <w:pStyle w:val="Item2"/>
            </w:pPr>
            <w:r>
              <w:rPr>
                <w:sz w:val="28"/>
                <w:szCs w:val="28"/>
              </w:rPr>
              <w:t>£5.00</w:t>
            </w:r>
          </w:p>
        </w:tc>
      </w:tr>
      <w:bookmarkEnd w:id="0"/>
    </w:tbl>
    <w:p w14:paraId="3ECCE0D8" w14:textId="6C31D797" w:rsidR="004203B9" w:rsidRPr="00920E0C" w:rsidRDefault="004203B9" w:rsidP="00920E0C"/>
    <w:sectPr w:rsidR="004203B9" w:rsidRPr="00920E0C" w:rsidSect="004203B9">
      <w:headerReference w:type="default" r:id="rId7"/>
      <w:pgSz w:w="11906" w:h="16838" w:code="9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25208" w14:textId="77777777" w:rsidR="006F791F" w:rsidRDefault="006F791F" w:rsidP="004203B9">
      <w:pPr>
        <w:spacing w:after="0" w:line="240" w:lineRule="auto"/>
      </w:pPr>
      <w:r>
        <w:separator/>
      </w:r>
    </w:p>
  </w:endnote>
  <w:endnote w:type="continuationSeparator" w:id="0">
    <w:p w14:paraId="482523AD" w14:textId="77777777" w:rsidR="006F791F" w:rsidRDefault="006F791F" w:rsidP="00420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9AC1E" w14:textId="77777777" w:rsidR="006F791F" w:rsidRDefault="006F791F" w:rsidP="004203B9">
      <w:pPr>
        <w:spacing w:after="0" w:line="240" w:lineRule="auto"/>
      </w:pPr>
      <w:r>
        <w:separator/>
      </w:r>
    </w:p>
  </w:footnote>
  <w:footnote w:type="continuationSeparator" w:id="0">
    <w:p w14:paraId="7A24D8BD" w14:textId="77777777" w:rsidR="006F791F" w:rsidRDefault="006F791F" w:rsidP="00420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7CF4" w14:textId="7DE134A4" w:rsidR="004203B9" w:rsidRDefault="002E6B4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AD809F" wp14:editId="601E85C3">
          <wp:simplePos x="0" y="0"/>
          <wp:positionH relativeFrom="column">
            <wp:posOffset>-1146175</wp:posOffset>
          </wp:positionH>
          <wp:positionV relativeFrom="paragraph">
            <wp:posOffset>-1043457</wp:posOffset>
          </wp:positionV>
          <wp:extent cx="7862068" cy="1164154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2068" cy="1164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drawingGridHorizontalSpacing w:val="432"/>
  <w:drawingGridVerticalSpacing w:val="432"/>
  <w:doNotUseMarginsForDrawingGridOrigin/>
  <w:drawingGridHorizontalOrigin w:val="1440"/>
  <w:drawingGridVerticalOrigin w:val="188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973"/>
    <w:rsid w:val="001F01AE"/>
    <w:rsid w:val="002002CA"/>
    <w:rsid w:val="00274BA3"/>
    <w:rsid w:val="002E6B47"/>
    <w:rsid w:val="00315973"/>
    <w:rsid w:val="003948D0"/>
    <w:rsid w:val="003A421B"/>
    <w:rsid w:val="003D3628"/>
    <w:rsid w:val="003E32A1"/>
    <w:rsid w:val="004203B9"/>
    <w:rsid w:val="00522E92"/>
    <w:rsid w:val="00541011"/>
    <w:rsid w:val="00562173"/>
    <w:rsid w:val="005702AC"/>
    <w:rsid w:val="00571FB4"/>
    <w:rsid w:val="005A1055"/>
    <w:rsid w:val="005E4D88"/>
    <w:rsid w:val="00643746"/>
    <w:rsid w:val="006A7F35"/>
    <w:rsid w:val="006F52E6"/>
    <w:rsid w:val="006F791F"/>
    <w:rsid w:val="00773FC5"/>
    <w:rsid w:val="008C70B5"/>
    <w:rsid w:val="009010A1"/>
    <w:rsid w:val="00920E0C"/>
    <w:rsid w:val="009A4859"/>
    <w:rsid w:val="009C1E2F"/>
    <w:rsid w:val="00A61FBC"/>
    <w:rsid w:val="00A633EB"/>
    <w:rsid w:val="00AC13E9"/>
    <w:rsid w:val="00AD42A6"/>
    <w:rsid w:val="00AE0AE5"/>
    <w:rsid w:val="00C833E3"/>
    <w:rsid w:val="00D64643"/>
    <w:rsid w:val="00D95FAB"/>
    <w:rsid w:val="00DA4DC4"/>
    <w:rsid w:val="00DF286E"/>
    <w:rsid w:val="00EC0D78"/>
    <w:rsid w:val="00F821A8"/>
    <w:rsid w:val="00F8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21CCA"/>
  <w15:chartTrackingRefBased/>
  <w15:docId w15:val="{69CC0BD0-358F-4C5B-A2E0-3FA58CD1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3B9"/>
  </w:style>
  <w:style w:type="paragraph" w:styleId="Footer">
    <w:name w:val="footer"/>
    <w:basedOn w:val="Normal"/>
    <w:link w:val="FooterChar"/>
    <w:uiPriority w:val="99"/>
    <w:unhideWhenUsed/>
    <w:rsid w:val="00420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3B9"/>
  </w:style>
  <w:style w:type="character" w:customStyle="1" w:styleId="markedcontent">
    <w:name w:val="markedcontent"/>
    <w:basedOn w:val="DefaultParagraphFont"/>
    <w:rsid w:val="004203B9"/>
  </w:style>
  <w:style w:type="paragraph" w:styleId="NoSpacing">
    <w:name w:val="No Spacing"/>
    <w:link w:val="NoSpacingChar"/>
    <w:uiPriority w:val="1"/>
    <w:qFormat/>
    <w:rsid w:val="00643746"/>
    <w:pPr>
      <w:spacing w:after="0" w:line="240" w:lineRule="auto"/>
    </w:pPr>
  </w:style>
  <w:style w:type="paragraph" w:customStyle="1" w:styleId="Item">
    <w:name w:val="Item"/>
    <w:basedOn w:val="NoSpacing"/>
    <w:link w:val="ItemChar"/>
    <w:qFormat/>
    <w:rsid w:val="00643746"/>
    <w:rPr>
      <w:rFonts w:ascii="Arial" w:hAnsi="Arial" w:cs="Arial"/>
      <w:b/>
      <w:bCs/>
      <w:color w:val="65BCBC"/>
      <w:sz w:val="25"/>
      <w:szCs w:val="25"/>
    </w:rPr>
  </w:style>
  <w:style w:type="paragraph" w:customStyle="1" w:styleId="Item2">
    <w:name w:val="Item2"/>
    <w:basedOn w:val="Item"/>
    <w:link w:val="Item2Char"/>
    <w:qFormat/>
    <w:rsid w:val="00643746"/>
    <w:rPr>
      <w:color w:val="495755"/>
    </w:rPr>
  </w:style>
  <w:style w:type="character" w:customStyle="1" w:styleId="NoSpacingChar">
    <w:name w:val="No Spacing Char"/>
    <w:basedOn w:val="DefaultParagraphFont"/>
    <w:link w:val="NoSpacing"/>
    <w:uiPriority w:val="1"/>
    <w:rsid w:val="00643746"/>
  </w:style>
  <w:style w:type="character" w:customStyle="1" w:styleId="ItemChar">
    <w:name w:val="Item Char"/>
    <w:basedOn w:val="NoSpacingChar"/>
    <w:link w:val="Item"/>
    <w:rsid w:val="00643746"/>
    <w:rPr>
      <w:rFonts w:ascii="Arial" w:hAnsi="Arial" w:cs="Arial"/>
      <w:b/>
      <w:bCs/>
      <w:color w:val="65BCBC"/>
      <w:sz w:val="25"/>
      <w:szCs w:val="25"/>
    </w:rPr>
  </w:style>
  <w:style w:type="paragraph" w:customStyle="1" w:styleId="Description">
    <w:name w:val="Description"/>
    <w:basedOn w:val="NoSpacing"/>
    <w:link w:val="DescriptionChar"/>
    <w:qFormat/>
    <w:rsid w:val="00643746"/>
    <w:rPr>
      <w:color w:val="65BCBC"/>
    </w:rPr>
  </w:style>
  <w:style w:type="character" w:customStyle="1" w:styleId="Item2Char">
    <w:name w:val="Item2 Char"/>
    <w:basedOn w:val="ItemChar"/>
    <w:link w:val="Item2"/>
    <w:rsid w:val="00643746"/>
    <w:rPr>
      <w:rFonts w:ascii="Arial" w:hAnsi="Arial" w:cs="Arial"/>
      <w:b/>
      <w:bCs/>
      <w:color w:val="495755"/>
      <w:sz w:val="25"/>
      <w:szCs w:val="25"/>
    </w:rPr>
  </w:style>
  <w:style w:type="paragraph" w:customStyle="1" w:styleId="Description1">
    <w:name w:val="Description_1"/>
    <w:basedOn w:val="Description"/>
    <w:link w:val="Description1Char"/>
    <w:qFormat/>
    <w:rsid w:val="00643746"/>
    <w:rPr>
      <w:color w:val="495755"/>
    </w:rPr>
  </w:style>
  <w:style w:type="character" w:customStyle="1" w:styleId="DescriptionChar">
    <w:name w:val="Description Char"/>
    <w:basedOn w:val="NoSpacingChar"/>
    <w:link w:val="Description"/>
    <w:rsid w:val="00643746"/>
    <w:rPr>
      <w:color w:val="65BCBC"/>
    </w:rPr>
  </w:style>
  <w:style w:type="character" w:customStyle="1" w:styleId="Description1Char">
    <w:name w:val="Description_1 Char"/>
    <w:basedOn w:val="DescriptionChar"/>
    <w:link w:val="Description1"/>
    <w:rsid w:val="00643746"/>
    <w:rPr>
      <w:color w:val="495755"/>
    </w:rPr>
  </w:style>
  <w:style w:type="table" w:styleId="TableGrid">
    <w:name w:val="Table Grid"/>
    <w:basedOn w:val="TableNormal"/>
    <w:uiPriority w:val="39"/>
    <w:rsid w:val="0031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9010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010A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TS~1\AppData\Local\Temp\menu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B4AC4-F94C-499E-902E-A08C63589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menu_1</Template>
  <TotalTime>189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printshop</dc:creator>
  <cp:keywords/>
  <dc:description/>
  <cp:lastModifiedBy>john chomba</cp:lastModifiedBy>
  <cp:revision>10</cp:revision>
  <dcterms:created xsi:type="dcterms:W3CDTF">2021-09-02T07:42:00Z</dcterms:created>
  <dcterms:modified xsi:type="dcterms:W3CDTF">2021-10-15T07:02:00Z</dcterms:modified>
</cp:coreProperties>
</file>