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8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2E6B47" w14:paraId="50E0AE82" w14:textId="77777777" w:rsidTr="002E6B47">
        <w:trPr>
          <w:trHeight w:val="454"/>
        </w:trPr>
        <w:tc>
          <w:tcPr>
            <w:tcW w:w="7933" w:type="dxa"/>
          </w:tcPr>
          <w:p w14:paraId="71946310" w14:textId="56C47AEE" w:rsidR="002E6B47" w:rsidRPr="006A7F35" w:rsidRDefault="00F77A37" w:rsidP="002E6B47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r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t>S</w:t>
            </w:r>
            <w:r w:rsidR="002E6B47"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t>tart</w:t>
            </w:r>
            <w:r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t>ers</w:t>
            </w:r>
          </w:p>
        </w:tc>
        <w:tc>
          <w:tcPr>
            <w:tcW w:w="1083" w:type="dxa"/>
          </w:tcPr>
          <w:p w14:paraId="64A9604F" w14:textId="77777777" w:rsidR="002E6B47" w:rsidRDefault="002E6B47" w:rsidP="002E6B47">
            <w:pPr>
              <w:pStyle w:val="Item2"/>
            </w:pPr>
          </w:p>
        </w:tc>
      </w:tr>
      <w:tr w:rsidR="002E6B47" w14:paraId="0EFBA758" w14:textId="77777777" w:rsidTr="002E6B47">
        <w:trPr>
          <w:trHeight w:val="737"/>
        </w:trPr>
        <w:tc>
          <w:tcPr>
            <w:tcW w:w="7933" w:type="dxa"/>
          </w:tcPr>
          <w:p w14:paraId="56939C13" w14:textId="60A09327" w:rsidR="002E6B47" w:rsidRPr="00DA4DC4" w:rsidRDefault="00B02408" w:rsidP="002E6B47">
            <w:pPr>
              <w:pStyle w:val="Item2"/>
              <w:rPr>
                <w:b w:val="0"/>
                <w:bCs w:val="0"/>
              </w:rPr>
            </w:pPr>
            <w:r>
              <w:t>BLAGGIS</w:t>
            </w:r>
          </w:p>
          <w:p w14:paraId="77D75F7D" w14:textId="05979EF7" w:rsidR="002E6B47" w:rsidRDefault="002E6B47" w:rsidP="002E6B47">
            <w:pPr>
              <w:pStyle w:val="Description1"/>
            </w:pPr>
            <w:r>
              <w:t xml:space="preserve">Stornoway </w:t>
            </w:r>
            <w:r w:rsidRPr="001F01AE">
              <w:t>Blac</w:t>
            </w:r>
            <w:r>
              <w:t>k Pudding &amp; Ballater Haggis C</w:t>
            </w:r>
            <w:r w:rsidR="00B02408">
              <w:t>roquette, Neeps, Tatties</w:t>
            </w:r>
            <w:r w:rsidRPr="001F01AE">
              <w:t xml:space="preserve">, Whisky </w:t>
            </w:r>
            <w:r>
              <w:t>Sauce</w:t>
            </w:r>
          </w:p>
          <w:p w14:paraId="1C772F68" w14:textId="77777777" w:rsidR="002E6B47" w:rsidRPr="00562173" w:rsidRDefault="002E6B47" w:rsidP="002E6B47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236258F6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6074564C" w14:textId="77777777" w:rsidTr="002E6B47">
        <w:trPr>
          <w:trHeight w:val="737"/>
        </w:trPr>
        <w:tc>
          <w:tcPr>
            <w:tcW w:w="7933" w:type="dxa"/>
          </w:tcPr>
          <w:p w14:paraId="674F8381" w14:textId="0DE85E22" w:rsidR="002E6B47" w:rsidRPr="00DA4DC4" w:rsidRDefault="00637F58" w:rsidP="002E6B47">
            <w:pPr>
              <w:pStyle w:val="Item2"/>
              <w:rPr>
                <w:b w:val="0"/>
                <w:bCs w:val="0"/>
              </w:rPr>
            </w:pPr>
            <w:r>
              <w:t>TART</w:t>
            </w:r>
          </w:p>
          <w:p w14:paraId="7074CFF7" w14:textId="4031EE7B" w:rsidR="002E6B47" w:rsidRPr="00AD0AE3" w:rsidRDefault="002E6B47" w:rsidP="002E6B47">
            <w:pPr>
              <w:pStyle w:val="Description1"/>
            </w:pPr>
            <w:r>
              <w:t>Goat’s Che</w:t>
            </w:r>
            <w:r w:rsidR="00AD0AE3">
              <w:t>ese</w:t>
            </w:r>
            <w:r>
              <w:t xml:space="preserve"> and Caramelised Onion, </w:t>
            </w:r>
            <w:r w:rsidR="00AD0AE3">
              <w:t>Vinaigrette</w:t>
            </w:r>
            <w:r>
              <w:t>, Onion Jam, Toasted Quinoa</w:t>
            </w:r>
          </w:p>
        </w:tc>
        <w:tc>
          <w:tcPr>
            <w:tcW w:w="1083" w:type="dxa"/>
          </w:tcPr>
          <w:p w14:paraId="4C5B2A58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131C435B" w14:textId="77777777" w:rsidTr="002E6B47">
        <w:trPr>
          <w:trHeight w:val="737"/>
        </w:trPr>
        <w:tc>
          <w:tcPr>
            <w:tcW w:w="7933" w:type="dxa"/>
          </w:tcPr>
          <w:p w14:paraId="6A1F83C3" w14:textId="24C81682" w:rsidR="002E6B47" w:rsidRPr="00562173" w:rsidRDefault="0074564A" w:rsidP="002E6B47">
            <w:pPr>
              <w:pStyle w:val="Item2"/>
              <w:rPr>
                <w:b w:val="0"/>
                <w:bCs w:val="0"/>
              </w:rPr>
            </w:pPr>
            <w:r>
              <w:t>PARFAIT</w:t>
            </w:r>
          </w:p>
          <w:p w14:paraId="560ECE18" w14:textId="13FEB4EE" w:rsidR="002E6B47" w:rsidRPr="001F01AE" w:rsidRDefault="0074564A" w:rsidP="002E6B47">
            <w:pPr>
              <w:pStyle w:val="Description1"/>
              <w:rPr>
                <w:b/>
                <w:bCs/>
              </w:rPr>
            </w:pPr>
            <w:r>
              <w:t>Smooth Chicken Liver</w:t>
            </w:r>
            <w:r w:rsidR="002E6B47">
              <w:t>, C</w:t>
            </w:r>
            <w:r>
              <w:t>hefs</w:t>
            </w:r>
            <w:r w:rsidR="002E6B47">
              <w:t xml:space="preserve"> Chutney, Toffee Apple</w:t>
            </w:r>
            <w:r>
              <w:t xml:space="preserve"> Puree</w:t>
            </w:r>
            <w:r w:rsidR="002E6B47">
              <w:t xml:space="preserve">, </w:t>
            </w:r>
            <w:r>
              <w:t>Sweet Toasted Brioche</w:t>
            </w:r>
            <w:r w:rsidR="002E6B47">
              <w:t xml:space="preserve"> </w:t>
            </w:r>
          </w:p>
        </w:tc>
        <w:tc>
          <w:tcPr>
            <w:tcW w:w="1083" w:type="dxa"/>
          </w:tcPr>
          <w:p w14:paraId="11054B09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8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3C488CC0" w14:textId="77777777" w:rsidTr="002E6B47">
        <w:trPr>
          <w:trHeight w:val="737"/>
        </w:trPr>
        <w:tc>
          <w:tcPr>
            <w:tcW w:w="7933" w:type="dxa"/>
          </w:tcPr>
          <w:p w14:paraId="3E50BE8B" w14:textId="32D9D0B8" w:rsidR="002E6B47" w:rsidRPr="00DA4DC4" w:rsidRDefault="0074564A" w:rsidP="002E6B47">
            <w:pPr>
              <w:pStyle w:val="Item2"/>
              <w:rPr>
                <w:b w:val="0"/>
                <w:bCs w:val="0"/>
              </w:rPr>
            </w:pPr>
            <w:r>
              <w:t>SALMON</w:t>
            </w:r>
          </w:p>
          <w:p w14:paraId="77C2C5B2" w14:textId="77777777" w:rsidR="004C6713" w:rsidRDefault="0074564A" w:rsidP="002E6B47">
            <w:pPr>
              <w:pStyle w:val="Description1"/>
            </w:pPr>
            <w:r>
              <w:t>The Trio, (smoked, seared, gravadlax) Chive Blini, Crème Fraiche</w:t>
            </w:r>
            <w:r w:rsidR="004C6713">
              <w:t>, Popcorn,</w:t>
            </w:r>
          </w:p>
          <w:p w14:paraId="41F1D79F" w14:textId="7DC488D8" w:rsidR="002E6B47" w:rsidRDefault="002E6B47" w:rsidP="002E6B47">
            <w:pPr>
              <w:pStyle w:val="Description1"/>
            </w:pPr>
            <w:r>
              <w:t>Pickled Cucumber</w:t>
            </w:r>
          </w:p>
          <w:p w14:paraId="75E9C54D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2443134F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9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2E6B47" w14:paraId="78576739" w14:textId="77777777" w:rsidTr="002E6B47">
        <w:trPr>
          <w:trHeight w:val="737"/>
        </w:trPr>
        <w:tc>
          <w:tcPr>
            <w:tcW w:w="7933" w:type="dxa"/>
          </w:tcPr>
          <w:p w14:paraId="464C6D6D" w14:textId="709BCD54" w:rsidR="002E6B47" w:rsidRPr="00562173" w:rsidRDefault="002E6B47" w:rsidP="002E6B47">
            <w:pPr>
              <w:pStyle w:val="Item2"/>
              <w:rPr>
                <w:b w:val="0"/>
                <w:bCs w:val="0"/>
              </w:rPr>
            </w:pPr>
            <w:r w:rsidRPr="00562173">
              <w:t>S</w:t>
            </w:r>
            <w:r w:rsidR="00637F58">
              <w:t>OUP OF THE DAY</w:t>
            </w:r>
          </w:p>
          <w:p w14:paraId="7D0ED9F7" w14:textId="77777777" w:rsidR="002E6B47" w:rsidRPr="001F01AE" w:rsidRDefault="002E6B47" w:rsidP="002E6B47">
            <w:pPr>
              <w:pStyle w:val="Description1"/>
              <w:rPr>
                <w:b/>
                <w:bCs/>
              </w:rPr>
            </w:pPr>
            <w:r w:rsidRPr="001F01AE">
              <w:t>With House Bread</w:t>
            </w:r>
          </w:p>
        </w:tc>
        <w:tc>
          <w:tcPr>
            <w:tcW w:w="1083" w:type="dxa"/>
          </w:tcPr>
          <w:p w14:paraId="3DCCE419" w14:textId="77777777" w:rsidR="002E6B47" w:rsidRDefault="002E6B47" w:rsidP="002E6B47">
            <w:pPr>
              <w:pStyle w:val="Item2"/>
            </w:pPr>
            <w:r w:rsidRPr="003D3628">
              <w:t xml:space="preserve">£ </w:t>
            </w:r>
            <w:r>
              <w:t>5</w:t>
            </w:r>
            <w:r w:rsidRPr="003D3628">
              <w:t>.</w:t>
            </w:r>
            <w:r>
              <w:t>0</w:t>
            </w:r>
            <w:r w:rsidRPr="003D3628">
              <w:t>0</w:t>
            </w:r>
          </w:p>
        </w:tc>
      </w:tr>
      <w:tr w:rsidR="004C6713" w14:paraId="58DCAC8A" w14:textId="77777777" w:rsidTr="002E6B47">
        <w:trPr>
          <w:trHeight w:val="737"/>
        </w:trPr>
        <w:tc>
          <w:tcPr>
            <w:tcW w:w="7933" w:type="dxa"/>
          </w:tcPr>
          <w:p w14:paraId="0E1DF13B" w14:textId="3D00405B" w:rsidR="004C6713" w:rsidRPr="00562173" w:rsidRDefault="004C6713" w:rsidP="004C6713">
            <w:pPr>
              <w:pStyle w:val="Item2"/>
              <w:rPr>
                <w:b w:val="0"/>
                <w:bCs w:val="0"/>
              </w:rPr>
            </w:pPr>
            <w:r>
              <w:t xml:space="preserve">CULLEN SKINK                                                                             </w:t>
            </w:r>
          </w:p>
          <w:p w14:paraId="4C1FF53C" w14:textId="145C61B9" w:rsidR="004C6713" w:rsidRDefault="004C6713" w:rsidP="004C6713">
            <w:pPr>
              <w:rPr>
                <w:rFonts w:eastAsiaTheme="majorEastAsia" w:cstheme="minorHAnsi"/>
                <w:color w:val="65BCBC"/>
              </w:rPr>
            </w:pPr>
            <w:r w:rsidRPr="004C6713">
              <w:rPr>
                <w:rFonts w:eastAsiaTheme="majorEastAsia" w:cstheme="minorHAnsi"/>
                <w:color w:val="000000" w:themeColor="text1"/>
              </w:rPr>
              <w:t>Smoked Haddock, Onion, Potato, Syboes, Cream, Parsley, Leeks</w:t>
            </w:r>
          </w:p>
        </w:tc>
        <w:tc>
          <w:tcPr>
            <w:tcW w:w="1083" w:type="dxa"/>
          </w:tcPr>
          <w:p w14:paraId="010FDEA2" w14:textId="39D29F74" w:rsidR="004C6713" w:rsidRDefault="004C6713" w:rsidP="004C6713">
            <w:pPr>
              <w:pStyle w:val="Item2"/>
            </w:pPr>
            <w:r w:rsidRPr="004C6713">
              <w:t>£7.00</w:t>
            </w:r>
          </w:p>
        </w:tc>
      </w:tr>
      <w:tr w:rsidR="004C6713" w14:paraId="2048DA82" w14:textId="77777777" w:rsidTr="002E6B47">
        <w:trPr>
          <w:trHeight w:val="454"/>
        </w:trPr>
        <w:tc>
          <w:tcPr>
            <w:tcW w:w="7933" w:type="dxa"/>
          </w:tcPr>
          <w:p w14:paraId="24D4131C" w14:textId="685C2260" w:rsidR="004C6713" w:rsidRPr="006A7F35" w:rsidRDefault="00F77A37" w:rsidP="004C6713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  <w:t>Mains</w:t>
            </w:r>
          </w:p>
        </w:tc>
        <w:tc>
          <w:tcPr>
            <w:tcW w:w="1083" w:type="dxa"/>
          </w:tcPr>
          <w:p w14:paraId="76EDEA77" w14:textId="77777777" w:rsidR="004C6713" w:rsidRDefault="004C6713" w:rsidP="004C6713">
            <w:pPr>
              <w:pStyle w:val="Item2"/>
            </w:pPr>
          </w:p>
        </w:tc>
      </w:tr>
      <w:tr w:rsidR="004C6713" w14:paraId="679C5772" w14:textId="77777777" w:rsidTr="002E6B47">
        <w:trPr>
          <w:trHeight w:val="737"/>
        </w:trPr>
        <w:tc>
          <w:tcPr>
            <w:tcW w:w="7933" w:type="dxa"/>
          </w:tcPr>
          <w:p w14:paraId="25F369B2" w14:textId="61FE8012" w:rsidR="004C6713" w:rsidRPr="008C70B5" w:rsidRDefault="00184536" w:rsidP="004C6713">
            <w:pPr>
              <w:pStyle w:val="Item2"/>
              <w:rPr>
                <w:b w:val="0"/>
                <w:bCs w:val="0"/>
              </w:rPr>
            </w:pPr>
            <w:r>
              <w:t>TURKEY</w:t>
            </w:r>
          </w:p>
          <w:p w14:paraId="0FF57099" w14:textId="41D18F8A" w:rsidR="00184536" w:rsidRDefault="004C6713" w:rsidP="004C6713">
            <w:pPr>
              <w:pStyle w:val="Description1"/>
            </w:pPr>
            <w:r>
              <w:t xml:space="preserve">Roast Breast of Local Turkey, Duck Fat Potatoes, </w:t>
            </w:r>
            <w:proofErr w:type="spellStart"/>
            <w:r>
              <w:t>Skirlie</w:t>
            </w:r>
            <w:proofErr w:type="spellEnd"/>
            <w:r>
              <w:t xml:space="preserve">, </w:t>
            </w:r>
            <w:r w:rsidR="00184536">
              <w:t>Kilted Sausages,</w:t>
            </w:r>
            <w:r>
              <w:t xml:space="preserve"> </w:t>
            </w:r>
          </w:p>
          <w:p w14:paraId="75AF9CD8" w14:textId="62591E8A" w:rsidR="004C6713" w:rsidRDefault="004C6713" w:rsidP="004C6713">
            <w:pPr>
              <w:pStyle w:val="Description1"/>
            </w:pPr>
            <w:r>
              <w:t>Roasted Roots, Turkey Gravy, Cranberry Sauce</w:t>
            </w:r>
          </w:p>
          <w:p w14:paraId="062A9B8C" w14:textId="499BB65B" w:rsidR="004C6713" w:rsidRPr="001F01AE" w:rsidRDefault="004C6713" w:rsidP="004C6713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2B9E0115" w14:textId="01C3664D" w:rsidR="004C6713" w:rsidRDefault="004C6713" w:rsidP="004C6713">
            <w:pPr>
              <w:pStyle w:val="Item2"/>
            </w:pPr>
            <w:r w:rsidRPr="003D3628">
              <w:t xml:space="preserve">£ </w:t>
            </w:r>
            <w:r>
              <w:t>1</w:t>
            </w:r>
            <w:r w:rsidR="00037F04">
              <w:t>8</w:t>
            </w:r>
            <w:r>
              <w:t>.</w:t>
            </w:r>
            <w:r w:rsidR="00637F58">
              <w:t>5</w:t>
            </w:r>
            <w:r>
              <w:t>0</w:t>
            </w:r>
          </w:p>
        </w:tc>
      </w:tr>
      <w:tr w:rsidR="004C6713" w14:paraId="6F1D76AF" w14:textId="77777777" w:rsidTr="002E6B47">
        <w:trPr>
          <w:trHeight w:val="737"/>
        </w:trPr>
        <w:tc>
          <w:tcPr>
            <w:tcW w:w="7933" w:type="dxa"/>
          </w:tcPr>
          <w:p w14:paraId="73D3A1ED" w14:textId="2990A5FE" w:rsidR="004C6713" w:rsidRPr="008C70B5" w:rsidRDefault="00184536" w:rsidP="004C6713">
            <w:pPr>
              <w:pStyle w:val="Item2"/>
            </w:pPr>
            <w:r>
              <w:t>BEEF</w:t>
            </w:r>
          </w:p>
          <w:p w14:paraId="18F8086C" w14:textId="20385B2E" w:rsidR="004C6713" w:rsidRPr="001F01AE" w:rsidRDefault="00184536" w:rsidP="004C6713">
            <w:pPr>
              <w:pStyle w:val="Description1"/>
              <w:rPr>
                <w:b/>
                <w:bCs/>
              </w:rPr>
            </w:pPr>
            <w:r>
              <w:t>Braised Ox Cheeks</w:t>
            </w:r>
            <w:r w:rsidR="004C6713">
              <w:t xml:space="preserve">, </w:t>
            </w:r>
            <w:proofErr w:type="spellStart"/>
            <w:r>
              <w:t>Stovie</w:t>
            </w:r>
            <w:proofErr w:type="spellEnd"/>
            <w:r>
              <w:t xml:space="preserve"> Mash Potatoes, Winter Roots, </w:t>
            </w:r>
            <w:r w:rsidR="00AD0AE3">
              <w:t>Merlot</w:t>
            </w:r>
            <w:r>
              <w:t xml:space="preserve"> Reductio</w:t>
            </w:r>
            <w:r w:rsidR="00AD0AE3">
              <w:t>n</w:t>
            </w:r>
          </w:p>
        </w:tc>
        <w:tc>
          <w:tcPr>
            <w:tcW w:w="1083" w:type="dxa"/>
          </w:tcPr>
          <w:p w14:paraId="7E67CC81" w14:textId="22A16063" w:rsidR="004C6713" w:rsidRDefault="004C6713" w:rsidP="004C6713">
            <w:pPr>
              <w:pStyle w:val="Item2"/>
            </w:pPr>
            <w:r w:rsidRPr="003D3628">
              <w:t xml:space="preserve">£ </w:t>
            </w:r>
            <w:r>
              <w:t>1</w:t>
            </w:r>
            <w:r w:rsidR="00637F58">
              <w:t>9</w:t>
            </w:r>
            <w:r>
              <w:t>.</w:t>
            </w:r>
            <w:r w:rsidR="00184536">
              <w:t>0</w:t>
            </w:r>
            <w:r>
              <w:t>0</w:t>
            </w:r>
          </w:p>
        </w:tc>
      </w:tr>
      <w:tr w:rsidR="004C6713" w14:paraId="5879978C" w14:textId="77777777" w:rsidTr="002E6B47">
        <w:trPr>
          <w:trHeight w:val="737"/>
        </w:trPr>
        <w:tc>
          <w:tcPr>
            <w:tcW w:w="7933" w:type="dxa"/>
          </w:tcPr>
          <w:p w14:paraId="585F014C" w14:textId="7A6B54BB" w:rsidR="004C6713" w:rsidRPr="008C70B5" w:rsidRDefault="00184536" w:rsidP="004C6713">
            <w:pPr>
              <w:pStyle w:val="Item2"/>
              <w:rPr>
                <w:b w:val="0"/>
                <w:bCs w:val="0"/>
              </w:rPr>
            </w:pPr>
            <w:r>
              <w:t>LAMB</w:t>
            </w:r>
          </w:p>
          <w:p w14:paraId="7DA4878F" w14:textId="77777777" w:rsidR="004C6713" w:rsidRDefault="00184536" w:rsidP="004C6713">
            <w:pPr>
              <w:pStyle w:val="Description1"/>
            </w:pPr>
            <w:r>
              <w:t>Pan Roasted Chump</w:t>
            </w:r>
            <w:r w:rsidR="004C6713" w:rsidRPr="001F01AE">
              <w:t xml:space="preserve">, </w:t>
            </w:r>
            <w:r>
              <w:t>Black Pudding Dauphinoise</w:t>
            </w:r>
            <w:r w:rsidR="004C6713" w:rsidRPr="001F01AE">
              <w:t xml:space="preserve">, Red Cabbage, </w:t>
            </w:r>
            <w:r>
              <w:t xml:space="preserve">Honey Glazed Carrots, </w:t>
            </w:r>
            <w:r w:rsidR="00A24CD3">
              <w:t xml:space="preserve">Thyme &amp; Sherry </w:t>
            </w:r>
            <w:r w:rsidR="004C6713" w:rsidRPr="001F01AE">
              <w:t>Jus</w:t>
            </w:r>
          </w:p>
          <w:p w14:paraId="4FC1A5D6" w14:textId="6FDC9DF4" w:rsidR="00A24CD3" w:rsidRPr="001F01AE" w:rsidRDefault="00A24CD3" w:rsidP="004C6713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5303EBCA" w14:textId="088EE9E5" w:rsidR="004C6713" w:rsidRDefault="004C6713" w:rsidP="004C6713">
            <w:pPr>
              <w:pStyle w:val="Item2"/>
            </w:pPr>
            <w:r w:rsidRPr="003D3628">
              <w:t xml:space="preserve">£ </w:t>
            </w:r>
            <w:r>
              <w:t>1</w:t>
            </w:r>
            <w:r w:rsidR="00A24CD3">
              <w:t>9</w:t>
            </w:r>
            <w:r>
              <w:t>.</w:t>
            </w:r>
            <w:r w:rsidR="00F77A37">
              <w:t>0</w:t>
            </w:r>
            <w:r>
              <w:t>0</w:t>
            </w:r>
          </w:p>
        </w:tc>
      </w:tr>
      <w:tr w:rsidR="004C6713" w14:paraId="594A0226" w14:textId="77777777" w:rsidTr="002E6B47">
        <w:trPr>
          <w:trHeight w:val="737"/>
        </w:trPr>
        <w:tc>
          <w:tcPr>
            <w:tcW w:w="7933" w:type="dxa"/>
          </w:tcPr>
          <w:p w14:paraId="4BB7B6AB" w14:textId="274C5E88" w:rsidR="004C6713" w:rsidRPr="008C70B5" w:rsidRDefault="00A24CD3" w:rsidP="004C6713">
            <w:pPr>
              <w:pStyle w:val="Item2"/>
            </w:pPr>
            <w:r>
              <w:t>SEA TROUT</w:t>
            </w:r>
          </w:p>
          <w:p w14:paraId="61E78BAC" w14:textId="314AF654" w:rsidR="004C6713" w:rsidRDefault="00A24CD3" w:rsidP="004C6713">
            <w:pPr>
              <w:pStyle w:val="Description1"/>
            </w:pPr>
            <w:r>
              <w:t>Seared Fillet, Potato, Chorizo &amp; Butter Beans, Sauce Veronique</w:t>
            </w:r>
          </w:p>
          <w:p w14:paraId="0AE61F41" w14:textId="77777777" w:rsidR="004C6713" w:rsidRPr="001F01AE" w:rsidRDefault="004C6713" w:rsidP="004C6713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3949A4F4" w14:textId="78B07274" w:rsidR="004C6713" w:rsidRDefault="004C6713" w:rsidP="004C6713">
            <w:pPr>
              <w:pStyle w:val="Item2"/>
            </w:pPr>
            <w:r w:rsidRPr="003D3628">
              <w:t xml:space="preserve">£ </w:t>
            </w:r>
            <w:r>
              <w:t>1</w:t>
            </w:r>
            <w:r w:rsidR="00A24CD3">
              <w:t>9</w:t>
            </w:r>
            <w:r>
              <w:t>.</w:t>
            </w:r>
            <w:r w:rsidR="00F77A37">
              <w:t>0</w:t>
            </w:r>
            <w:r>
              <w:t>0</w:t>
            </w:r>
          </w:p>
        </w:tc>
      </w:tr>
      <w:tr w:rsidR="004C6713" w14:paraId="24C9C746" w14:textId="77777777" w:rsidTr="002E6B47">
        <w:trPr>
          <w:trHeight w:val="737"/>
        </w:trPr>
        <w:tc>
          <w:tcPr>
            <w:tcW w:w="7933" w:type="dxa"/>
          </w:tcPr>
          <w:p w14:paraId="07416006" w14:textId="7DC1AFF8" w:rsidR="004C6713" w:rsidRPr="008C70B5" w:rsidRDefault="00A24CD3" w:rsidP="004C6713">
            <w:pPr>
              <w:pStyle w:val="Item2"/>
              <w:rPr>
                <w:b w:val="0"/>
                <w:bCs w:val="0"/>
              </w:rPr>
            </w:pPr>
            <w:r>
              <w:t>ROULADE</w:t>
            </w:r>
          </w:p>
          <w:p w14:paraId="62D4D9B8" w14:textId="77777777" w:rsidR="00037F04" w:rsidRDefault="00037F04" w:rsidP="004C6713">
            <w:pPr>
              <w:pStyle w:val="Description1"/>
            </w:pPr>
            <w:r>
              <w:t>Blue Stilton, Geordies Spinach, Pickled Walnut, Celeriac Puree, Gnocchi</w:t>
            </w:r>
            <w:r w:rsidR="004C6713">
              <w:t xml:space="preserve">, </w:t>
            </w:r>
          </w:p>
          <w:p w14:paraId="264BA03B" w14:textId="77777777" w:rsidR="004C6713" w:rsidRDefault="004C6713" w:rsidP="004C6713">
            <w:pPr>
              <w:pStyle w:val="Description1"/>
            </w:pPr>
            <w:r>
              <w:t>Black Olive</w:t>
            </w:r>
            <w:r w:rsidR="00037F04">
              <w:t xml:space="preserve"> </w:t>
            </w:r>
            <w:r>
              <w:t>Salad</w:t>
            </w:r>
          </w:p>
          <w:p w14:paraId="720D6F16" w14:textId="2F0D24DB" w:rsidR="00037F04" w:rsidRPr="001F01AE" w:rsidRDefault="00037F04" w:rsidP="004C6713">
            <w:pPr>
              <w:pStyle w:val="Description1"/>
              <w:rPr>
                <w:b/>
                <w:bCs/>
              </w:rPr>
            </w:pPr>
          </w:p>
        </w:tc>
        <w:tc>
          <w:tcPr>
            <w:tcW w:w="1083" w:type="dxa"/>
          </w:tcPr>
          <w:p w14:paraId="086BA5F1" w14:textId="33568686" w:rsidR="004C6713" w:rsidRDefault="004C6713" w:rsidP="004C6713">
            <w:pPr>
              <w:pStyle w:val="Item2"/>
            </w:pPr>
            <w:r w:rsidRPr="003D3628">
              <w:t xml:space="preserve">£ </w:t>
            </w:r>
            <w:r>
              <w:t>1</w:t>
            </w:r>
            <w:r w:rsidR="00037F04">
              <w:t>6</w:t>
            </w:r>
            <w:r w:rsidRPr="003D3628">
              <w:t>.</w:t>
            </w:r>
            <w:r>
              <w:t>5</w:t>
            </w:r>
            <w:r w:rsidR="00037F04">
              <w:t>0</w:t>
            </w:r>
          </w:p>
        </w:tc>
      </w:tr>
      <w:tr w:rsidR="00037F04" w14:paraId="54566C01" w14:textId="77777777" w:rsidTr="002E6B47">
        <w:trPr>
          <w:trHeight w:val="737"/>
        </w:trPr>
        <w:tc>
          <w:tcPr>
            <w:tcW w:w="7933" w:type="dxa"/>
          </w:tcPr>
          <w:p w14:paraId="074F436A" w14:textId="37A04B44" w:rsidR="00037F04" w:rsidRPr="008C70B5" w:rsidRDefault="00037F04" w:rsidP="00037F04">
            <w:pPr>
              <w:pStyle w:val="Item2"/>
            </w:pPr>
            <w:r>
              <w:t>CHICKEN</w:t>
            </w:r>
          </w:p>
          <w:p w14:paraId="6BEE8F29" w14:textId="01098255" w:rsidR="00037F04" w:rsidRPr="003D3628" w:rsidRDefault="00037F04" w:rsidP="00037F04">
            <w:pPr>
              <w:rPr>
                <w:rFonts w:eastAsiaTheme="majorEastAsia" w:cstheme="minorHAnsi"/>
                <w:color w:val="65BCBC"/>
              </w:rPr>
            </w:pPr>
            <w:r>
              <w:t>Butter Roasted</w:t>
            </w:r>
            <w:r w:rsidR="00CF7423">
              <w:t>, Chefs Potatoes, Winter Vegetables, Chasseur Sauce</w:t>
            </w:r>
          </w:p>
        </w:tc>
        <w:tc>
          <w:tcPr>
            <w:tcW w:w="1083" w:type="dxa"/>
          </w:tcPr>
          <w:p w14:paraId="39F703B8" w14:textId="54592C25" w:rsidR="00037F04" w:rsidRPr="003D3628" w:rsidRDefault="00037F04" w:rsidP="00037F04">
            <w:pPr>
              <w:pStyle w:val="Item2"/>
            </w:pPr>
            <w:r w:rsidRPr="003D3628">
              <w:t xml:space="preserve">£ </w:t>
            </w:r>
            <w:r>
              <w:t>18.00</w:t>
            </w:r>
          </w:p>
        </w:tc>
      </w:tr>
    </w:tbl>
    <w:p w14:paraId="4C9154CE" w14:textId="5CDA9B26" w:rsidR="00571FB4" w:rsidRDefault="00571FB4">
      <w:r>
        <w:br w:type="page"/>
      </w:r>
    </w:p>
    <w:tbl>
      <w:tblPr>
        <w:tblStyle w:val="TableGrid"/>
        <w:tblpPr w:leftFromText="180" w:rightFromText="180" w:vertAnchor="text" w:horzAnchor="margin" w:tblpY="1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3D3628" w14:paraId="1D8FDF95" w14:textId="77777777" w:rsidTr="00920E0C">
        <w:trPr>
          <w:trHeight w:val="680"/>
        </w:trPr>
        <w:tc>
          <w:tcPr>
            <w:tcW w:w="7933" w:type="dxa"/>
          </w:tcPr>
          <w:p w14:paraId="120EBE9B" w14:textId="6A2D2ED6" w:rsidR="003D3628" w:rsidRPr="006A7F35" w:rsidRDefault="00AC13E9" w:rsidP="00920E0C">
            <w:pPr>
              <w:rPr>
                <w:rFonts w:ascii="Monotype Corsiva" w:eastAsiaTheme="majorEastAsia" w:hAnsi="Monotype Corsiva" w:cstheme="minorHAnsi"/>
                <w:b/>
                <w:bCs/>
                <w:color w:val="65BCBC"/>
                <w:sz w:val="56"/>
                <w:szCs w:val="56"/>
              </w:rPr>
            </w:pPr>
            <w:bookmarkStart w:id="0" w:name="_Hlk83667211"/>
            <w:r>
              <w:rPr>
                <w:rFonts w:ascii="Monotype Corsiva" w:eastAsiaTheme="majorEastAsia" w:hAnsi="Monotype Corsiva" w:cstheme="minorHAnsi"/>
                <w:color w:val="65BCBC"/>
                <w:sz w:val="56"/>
                <w:szCs w:val="56"/>
              </w:rPr>
              <w:lastRenderedPageBreak/>
              <w:t>Desserts</w:t>
            </w:r>
          </w:p>
        </w:tc>
        <w:tc>
          <w:tcPr>
            <w:tcW w:w="1083" w:type="dxa"/>
          </w:tcPr>
          <w:p w14:paraId="5AB2EF36" w14:textId="77777777" w:rsidR="003D3628" w:rsidRPr="003D3628" w:rsidRDefault="003D3628" w:rsidP="00920E0C">
            <w:pPr>
              <w:pStyle w:val="Item2"/>
            </w:pPr>
          </w:p>
        </w:tc>
      </w:tr>
      <w:tr w:rsidR="001F01AE" w14:paraId="6CE11D31" w14:textId="77777777" w:rsidTr="00920E0C">
        <w:trPr>
          <w:trHeight w:val="680"/>
        </w:trPr>
        <w:tc>
          <w:tcPr>
            <w:tcW w:w="7933" w:type="dxa"/>
          </w:tcPr>
          <w:p w14:paraId="2D55C980" w14:textId="0B14ED2C" w:rsidR="001F01AE" w:rsidRPr="00AC13E9" w:rsidRDefault="00AC13E9" w:rsidP="00920E0C">
            <w:pPr>
              <w:pStyle w:val="Item2"/>
              <w:rPr>
                <w:b w:val="0"/>
                <w:bCs w:val="0"/>
              </w:rPr>
            </w:pPr>
            <w:r>
              <w:t>C</w:t>
            </w:r>
            <w:r w:rsidR="00023300">
              <w:t>LOOTIE</w:t>
            </w:r>
            <w:r>
              <w:t xml:space="preserve"> D</w:t>
            </w:r>
            <w:r w:rsidR="00023300">
              <w:t>UMPLING</w:t>
            </w:r>
          </w:p>
          <w:p w14:paraId="4DCFE349" w14:textId="04F68F6C" w:rsidR="001F01AE" w:rsidRPr="001F01AE" w:rsidRDefault="00AC13E9" w:rsidP="00920E0C">
            <w:pPr>
              <w:pStyle w:val="Description1"/>
              <w:rPr>
                <w:b/>
                <w:bCs/>
              </w:rPr>
            </w:pPr>
            <w:r>
              <w:t xml:space="preserve">Traditional Clootie, </w:t>
            </w:r>
            <w:r w:rsidR="00023300">
              <w:t>Drambuie</w:t>
            </w:r>
            <w:r>
              <w:t xml:space="preserve"> Custard, </w:t>
            </w:r>
            <w:r w:rsidR="00023300">
              <w:t>Honeycomb</w:t>
            </w:r>
            <w:r w:rsidR="00773FC5">
              <w:t xml:space="preserve"> Ice Cream </w:t>
            </w:r>
          </w:p>
        </w:tc>
        <w:tc>
          <w:tcPr>
            <w:tcW w:w="1083" w:type="dxa"/>
          </w:tcPr>
          <w:p w14:paraId="3B4F50F2" w14:textId="7D21A085" w:rsidR="001F01AE" w:rsidRPr="003D3628" w:rsidRDefault="001F01AE" w:rsidP="00920E0C">
            <w:pPr>
              <w:pStyle w:val="Item2"/>
            </w:pPr>
            <w:r w:rsidRPr="00943C8A">
              <w:t xml:space="preserve">£ </w:t>
            </w:r>
            <w:r w:rsidR="00023300">
              <w:t>8</w:t>
            </w:r>
            <w:r w:rsidRPr="00943C8A">
              <w:t>.</w:t>
            </w:r>
            <w:r w:rsidR="00023300">
              <w:t>0</w:t>
            </w:r>
            <w:r w:rsidRPr="00943C8A">
              <w:t>0</w:t>
            </w:r>
          </w:p>
        </w:tc>
      </w:tr>
      <w:tr w:rsidR="001F01AE" w14:paraId="249F9A90" w14:textId="77777777" w:rsidTr="00920E0C">
        <w:trPr>
          <w:trHeight w:val="680"/>
        </w:trPr>
        <w:tc>
          <w:tcPr>
            <w:tcW w:w="7933" w:type="dxa"/>
          </w:tcPr>
          <w:p w14:paraId="232C04D5" w14:textId="7ACE1FF6" w:rsidR="001F01AE" w:rsidRPr="00773FC5" w:rsidRDefault="00023300" w:rsidP="00920E0C">
            <w:pPr>
              <w:pStyle w:val="Item2"/>
              <w:rPr>
                <w:b w:val="0"/>
                <w:bCs w:val="0"/>
              </w:rPr>
            </w:pPr>
            <w:r>
              <w:t xml:space="preserve">STICKY TOFFEE </w:t>
            </w:r>
            <w:r w:rsidR="00773FC5">
              <w:t>P</w:t>
            </w:r>
            <w:r>
              <w:t>UDDING</w:t>
            </w:r>
          </w:p>
          <w:p w14:paraId="4B868B6E" w14:textId="067665AB" w:rsidR="001F01AE" w:rsidRPr="001F01AE" w:rsidRDefault="00EC0D78" w:rsidP="00920E0C">
            <w:pPr>
              <w:pStyle w:val="Description1"/>
              <w:rPr>
                <w:b/>
                <w:bCs/>
              </w:rPr>
            </w:pPr>
            <w:r>
              <w:t xml:space="preserve">Warm </w:t>
            </w:r>
            <w:r w:rsidR="00023300">
              <w:t>Date Cake</w:t>
            </w:r>
            <w:r w:rsidR="00773FC5">
              <w:t xml:space="preserve">, </w:t>
            </w:r>
            <w:r w:rsidR="00023300">
              <w:t xml:space="preserve">Rich </w:t>
            </w:r>
            <w:r w:rsidR="00773FC5">
              <w:t xml:space="preserve">Butterscotch Sauce, </w:t>
            </w:r>
            <w:r w:rsidR="00023300">
              <w:t>Vanilla</w:t>
            </w:r>
            <w:r w:rsidR="00773FC5">
              <w:t xml:space="preserve"> Ice Cream</w:t>
            </w:r>
          </w:p>
        </w:tc>
        <w:tc>
          <w:tcPr>
            <w:tcW w:w="1083" w:type="dxa"/>
          </w:tcPr>
          <w:p w14:paraId="039FCD9C" w14:textId="5FC9C94D" w:rsidR="001F01AE" w:rsidRPr="003D3628" w:rsidRDefault="001F01AE" w:rsidP="00920E0C">
            <w:pPr>
              <w:pStyle w:val="Item2"/>
            </w:pPr>
            <w:r w:rsidRPr="00943C8A">
              <w:t xml:space="preserve">£ </w:t>
            </w:r>
            <w:r w:rsidR="00023300">
              <w:t>8</w:t>
            </w:r>
            <w:r w:rsidRPr="00943C8A">
              <w:t>.</w:t>
            </w:r>
            <w:r w:rsidR="00023300">
              <w:t>0</w:t>
            </w:r>
            <w:r w:rsidRPr="00943C8A">
              <w:t>0</w:t>
            </w:r>
          </w:p>
        </w:tc>
      </w:tr>
      <w:tr w:rsidR="001F01AE" w14:paraId="260E5170" w14:textId="77777777" w:rsidTr="00920E0C">
        <w:trPr>
          <w:trHeight w:val="680"/>
        </w:trPr>
        <w:tc>
          <w:tcPr>
            <w:tcW w:w="7933" w:type="dxa"/>
          </w:tcPr>
          <w:p w14:paraId="66187037" w14:textId="063C7105" w:rsidR="001F01AE" w:rsidRPr="00773FC5" w:rsidRDefault="00023300" w:rsidP="00920E0C">
            <w:pPr>
              <w:pStyle w:val="Item2"/>
              <w:rPr>
                <w:b w:val="0"/>
                <w:bCs w:val="0"/>
              </w:rPr>
            </w:pPr>
            <w:r>
              <w:t>CHEESECAKE</w:t>
            </w:r>
          </w:p>
          <w:p w14:paraId="203EC1A4" w14:textId="5A292DF3" w:rsidR="001F01AE" w:rsidRPr="001F01AE" w:rsidRDefault="00023300" w:rsidP="00920E0C">
            <w:pPr>
              <w:pStyle w:val="Description1"/>
              <w:rPr>
                <w:b/>
                <w:bCs/>
              </w:rPr>
            </w:pPr>
            <w:r>
              <w:t>Tablet Cheesecake</w:t>
            </w:r>
            <w:r w:rsidR="00773FC5">
              <w:t xml:space="preserve">, </w:t>
            </w:r>
            <w:r w:rsidR="008109C5">
              <w:t>Winter Fruits</w:t>
            </w:r>
            <w:r w:rsidR="00773FC5">
              <w:t xml:space="preserve">, </w:t>
            </w:r>
            <w:r w:rsidR="00C833E3">
              <w:t>Salted Banoffee Ice Cream</w:t>
            </w:r>
          </w:p>
        </w:tc>
        <w:tc>
          <w:tcPr>
            <w:tcW w:w="1083" w:type="dxa"/>
          </w:tcPr>
          <w:p w14:paraId="22976BC6" w14:textId="18D82B33" w:rsidR="001F01AE" w:rsidRPr="003D3628" w:rsidRDefault="001F01AE" w:rsidP="00920E0C">
            <w:pPr>
              <w:pStyle w:val="Item2"/>
            </w:pPr>
            <w:r w:rsidRPr="00943C8A">
              <w:t xml:space="preserve">£ </w:t>
            </w:r>
            <w:r w:rsidR="00023300">
              <w:t>8</w:t>
            </w:r>
            <w:r w:rsidRPr="00943C8A">
              <w:t>.</w:t>
            </w:r>
            <w:r w:rsidR="00023300">
              <w:t>0</w:t>
            </w:r>
            <w:r w:rsidRPr="00943C8A">
              <w:t>0</w:t>
            </w:r>
          </w:p>
        </w:tc>
      </w:tr>
      <w:tr w:rsidR="001F01AE" w14:paraId="36867D86" w14:textId="77777777" w:rsidTr="00920E0C">
        <w:trPr>
          <w:trHeight w:val="680"/>
        </w:trPr>
        <w:tc>
          <w:tcPr>
            <w:tcW w:w="7933" w:type="dxa"/>
          </w:tcPr>
          <w:p w14:paraId="1760EB04" w14:textId="40153FE5" w:rsidR="001F01AE" w:rsidRPr="00773FC5" w:rsidRDefault="008109C5" w:rsidP="00920E0C">
            <w:pPr>
              <w:pStyle w:val="Item2"/>
              <w:rPr>
                <w:b w:val="0"/>
                <w:bCs w:val="0"/>
              </w:rPr>
            </w:pPr>
            <w:r>
              <w:t>CRANACHAN</w:t>
            </w:r>
          </w:p>
          <w:p w14:paraId="4AA54722" w14:textId="2A67FF42" w:rsidR="00773FC5" w:rsidRPr="00920E0C" w:rsidRDefault="008109C5" w:rsidP="00920E0C">
            <w:pPr>
              <w:pStyle w:val="Description1"/>
            </w:pPr>
            <w:r>
              <w:t xml:space="preserve">Toasted Oats, Glenlivet Reserve, Raspberry, </w:t>
            </w:r>
            <w:proofErr w:type="spellStart"/>
            <w:r>
              <w:t>Aboyne</w:t>
            </w:r>
            <w:proofErr w:type="spellEnd"/>
            <w:r>
              <w:t xml:space="preserve"> Honey, Ice Cream</w:t>
            </w:r>
          </w:p>
        </w:tc>
        <w:tc>
          <w:tcPr>
            <w:tcW w:w="1083" w:type="dxa"/>
          </w:tcPr>
          <w:p w14:paraId="41A6C954" w14:textId="23382E4E" w:rsidR="001F01AE" w:rsidRPr="003D3628" w:rsidRDefault="001F01AE" w:rsidP="00920E0C">
            <w:pPr>
              <w:pStyle w:val="Item2"/>
            </w:pPr>
            <w:r w:rsidRPr="00943C8A">
              <w:t xml:space="preserve">£ </w:t>
            </w:r>
            <w:r w:rsidR="00023300">
              <w:t>8.00</w:t>
            </w:r>
          </w:p>
        </w:tc>
      </w:tr>
      <w:tr w:rsidR="00D95FAB" w14:paraId="58114A3A" w14:textId="77777777" w:rsidTr="00920E0C">
        <w:trPr>
          <w:trHeight w:val="680"/>
        </w:trPr>
        <w:tc>
          <w:tcPr>
            <w:tcW w:w="7933" w:type="dxa"/>
          </w:tcPr>
          <w:p w14:paraId="3F885DC9" w14:textId="386F05D1" w:rsidR="00920E0C" w:rsidRDefault="008109C5" w:rsidP="00920E0C">
            <w:pPr>
              <w:pStyle w:val="Item2"/>
            </w:pPr>
            <w:r>
              <w:t>CRÈME BRULEE</w:t>
            </w:r>
          </w:p>
          <w:p w14:paraId="6D82C3CE" w14:textId="7A814F46" w:rsidR="00920E0C" w:rsidRPr="00773FC5" w:rsidRDefault="008109C5" w:rsidP="00920E0C">
            <w:pPr>
              <w:pStyle w:val="Description1"/>
              <w:rPr>
                <w:b/>
                <w:bCs/>
              </w:rPr>
            </w:pPr>
            <w:r>
              <w:t xml:space="preserve">Vanilla &amp; White Chocolate </w:t>
            </w:r>
            <w:r w:rsidR="00920E0C">
              <w:t>Brul</w:t>
            </w:r>
            <w:r w:rsidR="00920E0C">
              <w:rPr>
                <w:rFonts w:cstheme="minorHAnsi"/>
              </w:rPr>
              <w:t>é</w:t>
            </w:r>
            <w:r w:rsidR="00920E0C">
              <w:t xml:space="preserve">e, </w:t>
            </w:r>
            <w:r>
              <w:t>Shortbread, Strawberry Sorbet</w:t>
            </w:r>
          </w:p>
          <w:p w14:paraId="0FF5D268" w14:textId="77777777" w:rsidR="00D95FAB" w:rsidRDefault="00D95FAB" w:rsidP="00920E0C">
            <w:pPr>
              <w:pStyle w:val="Item2"/>
            </w:pPr>
          </w:p>
        </w:tc>
        <w:tc>
          <w:tcPr>
            <w:tcW w:w="1083" w:type="dxa"/>
          </w:tcPr>
          <w:p w14:paraId="64958B63" w14:textId="32E2F9A1" w:rsidR="00D95FAB" w:rsidRPr="00943C8A" w:rsidRDefault="00920E0C" w:rsidP="00920E0C">
            <w:pPr>
              <w:pStyle w:val="Item2"/>
            </w:pPr>
            <w:r>
              <w:t>£</w:t>
            </w:r>
            <w:r w:rsidR="00023300">
              <w:t>8.00</w:t>
            </w:r>
          </w:p>
        </w:tc>
      </w:tr>
      <w:bookmarkEnd w:id="0"/>
      <w:tr w:rsidR="007E7137" w14:paraId="7FAD28DB" w14:textId="77777777" w:rsidTr="00920E0C">
        <w:trPr>
          <w:trHeight w:val="680"/>
        </w:trPr>
        <w:tc>
          <w:tcPr>
            <w:tcW w:w="7933" w:type="dxa"/>
          </w:tcPr>
          <w:p w14:paraId="45566EC8" w14:textId="560E949A" w:rsidR="007E7137" w:rsidRPr="00773FC5" w:rsidRDefault="007E7137" w:rsidP="007E7137">
            <w:pPr>
              <w:pStyle w:val="Item2"/>
              <w:rPr>
                <w:b w:val="0"/>
                <w:bCs w:val="0"/>
              </w:rPr>
            </w:pPr>
            <w:r>
              <w:t>CHEESE SELECTION</w:t>
            </w:r>
          </w:p>
          <w:p w14:paraId="68DD94EA" w14:textId="1C4E0504" w:rsidR="007E7137" w:rsidRPr="001176F8" w:rsidRDefault="001176F8" w:rsidP="007E7137">
            <w:pPr>
              <w:pStyle w:val="Item2"/>
              <w:rPr>
                <w:b w:val="0"/>
                <w:bCs w:val="0"/>
              </w:rPr>
            </w:pPr>
            <w:r w:rsidRPr="001176F8">
              <w:rPr>
                <w:b w:val="0"/>
                <w:bCs w:val="0"/>
              </w:rPr>
              <w:t>(4) Stilton, Brie, Vintage Cheddar, Smoked</w:t>
            </w:r>
          </w:p>
          <w:p w14:paraId="05979A82" w14:textId="77777777" w:rsidR="001176F8" w:rsidRPr="001176F8" w:rsidRDefault="001176F8" w:rsidP="007E7137">
            <w:pPr>
              <w:pStyle w:val="Item2"/>
              <w:rPr>
                <w:b w:val="0"/>
                <w:bCs w:val="0"/>
              </w:rPr>
            </w:pPr>
            <w:r w:rsidRPr="001176F8">
              <w:rPr>
                <w:b w:val="0"/>
                <w:bCs w:val="0"/>
              </w:rPr>
              <w:t>Grapes, Chutney, Oatcakes &amp; Crackers, Jelly</w:t>
            </w:r>
          </w:p>
          <w:p w14:paraId="3FB788FC" w14:textId="240F226D" w:rsidR="001176F8" w:rsidRPr="007E7137" w:rsidRDefault="001176F8" w:rsidP="007E7137">
            <w:pPr>
              <w:pStyle w:val="Item2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7F0F0E86" w14:textId="0E66CED2" w:rsidR="007E7137" w:rsidRPr="00943C8A" w:rsidRDefault="007E7137" w:rsidP="007E7137">
            <w:pPr>
              <w:pStyle w:val="Item2"/>
            </w:pPr>
            <w:r w:rsidRPr="00943C8A">
              <w:t xml:space="preserve">£ </w:t>
            </w:r>
            <w:r>
              <w:t>8</w:t>
            </w:r>
            <w:r w:rsidRPr="00943C8A">
              <w:t>.</w:t>
            </w:r>
            <w:r>
              <w:t>5</w:t>
            </w:r>
            <w:r w:rsidRPr="00943C8A">
              <w:t>0</w:t>
            </w:r>
          </w:p>
        </w:tc>
      </w:tr>
      <w:tr w:rsidR="001176F8" w:rsidRPr="007E7137" w14:paraId="56AC0CD5" w14:textId="0050577A" w:rsidTr="0043144D">
        <w:trPr>
          <w:trHeight w:val="680"/>
        </w:trPr>
        <w:tc>
          <w:tcPr>
            <w:tcW w:w="7933" w:type="dxa"/>
          </w:tcPr>
          <w:p w14:paraId="08E96BAC" w14:textId="229D956A" w:rsidR="001176F8" w:rsidRDefault="001176F8" w:rsidP="001176F8">
            <w:pPr>
              <w:pStyle w:val="Item2"/>
            </w:pPr>
            <w:r>
              <w:t xml:space="preserve">ICE CREAM SELECTION           </w:t>
            </w:r>
          </w:p>
          <w:p w14:paraId="7DD458BB" w14:textId="31CF1554" w:rsidR="001176F8" w:rsidRPr="00773FC5" w:rsidRDefault="001176F8" w:rsidP="001176F8">
            <w:pPr>
              <w:pStyle w:val="Description1"/>
              <w:rPr>
                <w:b/>
                <w:bCs/>
              </w:rPr>
            </w:pPr>
          </w:p>
          <w:p w14:paraId="6CC82E7B" w14:textId="77777777" w:rsidR="001176F8" w:rsidRPr="007E7137" w:rsidRDefault="001176F8" w:rsidP="001176F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14:paraId="2538A39C" w14:textId="37748C95" w:rsidR="001176F8" w:rsidRPr="001176F8" w:rsidRDefault="001176F8" w:rsidP="001176F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176F8">
              <w:rPr>
                <w:b/>
                <w:bCs/>
                <w:sz w:val="24"/>
                <w:szCs w:val="24"/>
              </w:rPr>
              <w:t>£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1176F8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1176F8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3ECCE0D8" w14:textId="6C31D797" w:rsidR="004203B9" w:rsidRPr="00920E0C" w:rsidRDefault="004203B9" w:rsidP="00920E0C"/>
    <w:sectPr w:rsidR="004203B9" w:rsidRPr="00920E0C" w:rsidSect="004203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5D1B7" w14:textId="77777777" w:rsidR="00307460" w:rsidRDefault="00307460" w:rsidP="004203B9">
      <w:pPr>
        <w:spacing w:after="0" w:line="240" w:lineRule="auto"/>
      </w:pPr>
      <w:r>
        <w:separator/>
      </w:r>
    </w:p>
  </w:endnote>
  <w:endnote w:type="continuationSeparator" w:id="0">
    <w:p w14:paraId="40518467" w14:textId="77777777" w:rsidR="00307460" w:rsidRDefault="00307460" w:rsidP="00420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892E" w14:textId="77777777" w:rsidR="00637F58" w:rsidRDefault="00637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F053D" w14:textId="77777777" w:rsidR="00637F58" w:rsidRDefault="00637F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B32C" w14:textId="77777777" w:rsidR="00637F58" w:rsidRDefault="00637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250D6" w14:textId="77777777" w:rsidR="00307460" w:rsidRDefault="00307460" w:rsidP="004203B9">
      <w:pPr>
        <w:spacing w:after="0" w:line="240" w:lineRule="auto"/>
      </w:pPr>
      <w:r>
        <w:separator/>
      </w:r>
    </w:p>
  </w:footnote>
  <w:footnote w:type="continuationSeparator" w:id="0">
    <w:p w14:paraId="755D2958" w14:textId="77777777" w:rsidR="00307460" w:rsidRDefault="00307460" w:rsidP="00420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B415" w14:textId="77777777" w:rsidR="00637F58" w:rsidRDefault="00637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7CF4" w14:textId="7DE134A4" w:rsidR="004203B9" w:rsidRDefault="002E6B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AD809F" wp14:editId="44DBD754">
          <wp:simplePos x="0" y="0"/>
          <wp:positionH relativeFrom="page">
            <wp:align>left</wp:align>
          </wp:positionH>
          <wp:positionV relativeFrom="paragraph">
            <wp:posOffset>-929005</wp:posOffset>
          </wp:positionV>
          <wp:extent cx="7862068" cy="1164154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2068" cy="1164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3CA8" w14:textId="77777777" w:rsidR="00637F58" w:rsidRDefault="00637F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432"/>
  <w:drawingGridVerticalSpacing w:val="432"/>
  <w:doNotUseMarginsForDrawingGridOrigin/>
  <w:drawingGridHorizontalOrigin w:val="1440"/>
  <w:drawingGridVerticalOrigin w:val="188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973"/>
    <w:rsid w:val="00023300"/>
    <w:rsid w:val="00037F04"/>
    <w:rsid w:val="000A6FC1"/>
    <w:rsid w:val="001176F8"/>
    <w:rsid w:val="0016078A"/>
    <w:rsid w:val="00184536"/>
    <w:rsid w:val="001F01AE"/>
    <w:rsid w:val="002002CA"/>
    <w:rsid w:val="00274BA3"/>
    <w:rsid w:val="002E6B47"/>
    <w:rsid w:val="00307460"/>
    <w:rsid w:val="00315973"/>
    <w:rsid w:val="003948D0"/>
    <w:rsid w:val="003A421B"/>
    <w:rsid w:val="003D3628"/>
    <w:rsid w:val="003E32A1"/>
    <w:rsid w:val="004203B9"/>
    <w:rsid w:val="004C6713"/>
    <w:rsid w:val="00500307"/>
    <w:rsid w:val="00522E92"/>
    <w:rsid w:val="00541011"/>
    <w:rsid w:val="00562173"/>
    <w:rsid w:val="005702AC"/>
    <w:rsid w:val="00571FB4"/>
    <w:rsid w:val="005A1055"/>
    <w:rsid w:val="005C6CAD"/>
    <w:rsid w:val="005E4D88"/>
    <w:rsid w:val="00637F58"/>
    <w:rsid w:val="00643746"/>
    <w:rsid w:val="006A7F35"/>
    <w:rsid w:val="006C35ED"/>
    <w:rsid w:val="006E6CB5"/>
    <w:rsid w:val="006F52E6"/>
    <w:rsid w:val="006F791F"/>
    <w:rsid w:val="0074564A"/>
    <w:rsid w:val="00773FC5"/>
    <w:rsid w:val="007E7137"/>
    <w:rsid w:val="008109C5"/>
    <w:rsid w:val="008C70B5"/>
    <w:rsid w:val="009010A1"/>
    <w:rsid w:val="00920E0C"/>
    <w:rsid w:val="009A4859"/>
    <w:rsid w:val="009C1E2F"/>
    <w:rsid w:val="00A24CD3"/>
    <w:rsid w:val="00A61FBC"/>
    <w:rsid w:val="00A633EB"/>
    <w:rsid w:val="00AC13E9"/>
    <w:rsid w:val="00AD0AE3"/>
    <w:rsid w:val="00AD42A6"/>
    <w:rsid w:val="00AE0AE5"/>
    <w:rsid w:val="00B02408"/>
    <w:rsid w:val="00C833E3"/>
    <w:rsid w:val="00CF7423"/>
    <w:rsid w:val="00D64643"/>
    <w:rsid w:val="00D9493C"/>
    <w:rsid w:val="00D95FAB"/>
    <w:rsid w:val="00DA4DC4"/>
    <w:rsid w:val="00DF286E"/>
    <w:rsid w:val="00E73954"/>
    <w:rsid w:val="00EC0D78"/>
    <w:rsid w:val="00F77A37"/>
    <w:rsid w:val="00F821A8"/>
    <w:rsid w:val="00F83340"/>
    <w:rsid w:val="00FC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21CCA"/>
  <w15:chartTrackingRefBased/>
  <w15:docId w15:val="{69CC0BD0-358F-4C5B-A2E0-3FA58CD1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3B9"/>
  </w:style>
  <w:style w:type="paragraph" w:styleId="Footer">
    <w:name w:val="footer"/>
    <w:basedOn w:val="Normal"/>
    <w:link w:val="FooterChar"/>
    <w:uiPriority w:val="99"/>
    <w:unhideWhenUsed/>
    <w:rsid w:val="00420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3B9"/>
  </w:style>
  <w:style w:type="character" w:customStyle="1" w:styleId="markedcontent">
    <w:name w:val="markedcontent"/>
    <w:basedOn w:val="DefaultParagraphFont"/>
    <w:rsid w:val="004203B9"/>
  </w:style>
  <w:style w:type="paragraph" w:styleId="NoSpacing">
    <w:name w:val="No Spacing"/>
    <w:link w:val="NoSpacingChar"/>
    <w:uiPriority w:val="1"/>
    <w:qFormat/>
    <w:rsid w:val="00643746"/>
    <w:pPr>
      <w:spacing w:after="0" w:line="240" w:lineRule="auto"/>
    </w:pPr>
  </w:style>
  <w:style w:type="paragraph" w:customStyle="1" w:styleId="Item">
    <w:name w:val="Item"/>
    <w:basedOn w:val="NoSpacing"/>
    <w:link w:val="ItemChar"/>
    <w:qFormat/>
    <w:rsid w:val="00643746"/>
    <w:rPr>
      <w:rFonts w:ascii="Arial" w:hAnsi="Arial" w:cs="Arial"/>
      <w:b/>
      <w:bCs/>
      <w:color w:val="65BCBC"/>
      <w:sz w:val="25"/>
      <w:szCs w:val="25"/>
    </w:rPr>
  </w:style>
  <w:style w:type="paragraph" w:customStyle="1" w:styleId="Item2">
    <w:name w:val="Item2"/>
    <w:basedOn w:val="Item"/>
    <w:link w:val="Item2Char"/>
    <w:qFormat/>
    <w:rsid w:val="00643746"/>
    <w:rPr>
      <w:color w:val="495755"/>
    </w:rPr>
  </w:style>
  <w:style w:type="character" w:customStyle="1" w:styleId="NoSpacingChar">
    <w:name w:val="No Spacing Char"/>
    <w:basedOn w:val="DefaultParagraphFont"/>
    <w:link w:val="NoSpacing"/>
    <w:uiPriority w:val="1"/>
    <w:rsid w:val="00643746"/>
  </w:style>
  <w:style w:type="character" w:customStyle="1" w:styleId="ItemChar">
    <w:name w:val="Item Char"/>
    <w:basedOn w:val="NoSpacingChar"/>
    <w:link w:val="Item"/>
    <w:rsid w:val="00643746"/>
    <w:rPr>
      <w:rFonts w:ascii="Arial" w:hAnsi="Arial" w:cs="Arial"/>
      <w:b/>
      <w:bCs/>
      <w:color w:val="65BCBC"/>
      <w:sz w:val="25"/>
      <w:szCs w:val="25"/>
    </w:rPr>
  </w:style>
  <w:style w:type="paragraph" w:customStyle="1" w:styleId="Description">
    <w:name w:val="Description"/>
    <w:basedOn w:val="NoSpacing"/>
    <w:link w:val="DescriptionChar"/>
    <w:qFormat/>
    <w:rsid w:val="00643746"/>
    <w:rPr>
      <w:color w:val="65BCBC"/>
    </w:rPr>
  </w:style>
  <w:style w:type="character" w:customStyle="1" w:styleId="Item2Char">
    <w:name w:val="Item2 Char"/>
    <w:basedOn w:val="ItemChar"/>
    <w:link w:val="Item2"/>
    <w:rsid w:val="00643746"/>
    <w:rPr>
      <w:rFonts w:ascii="Arial" w:hAnsi="Arial" w:cs="Arial"/>
      <w:b/>
      <w:bCs/>
      <w:color w:val="495755"/>
      <w:sz w:val="25"/>
      <w:szCs w:val="25"/>
    </w:rPr>
  </w:style>
  <w:style w:type="paragraph" w:customStyle="1" w:styleId="Description1">
    <w:name w:val="Description_1"/>
    <w:basedOn w:val="Description"/>
    <w:link w:val="Description1Char"/>
    <w:qFormat/>
    <w:rsid w:val="00643746"/>
    <w:rPr>
      <w:color w:val="495755"/>
    </w:rPr>
  </w:style>
  <w:style w:type="character" w:customStyle="1" w:styleId="DescriptionChar">
    <w:name w:val="Description Char"/>
    <w:basedOn w:val="NoSpacingChar"/>
    <w:link w:val="Description"/>
    <w:rsid w:val="00643746"/>
    <w:rPr>
      <w:color w:val="65BCBC"/>
    </w:rPr>
  </w:style>
  <w:style w:type="character" w:customStyle="1" w:styleId="Description1Char">
    <w:name w:val="Description_1 Char"/>
    <w:basedOn w:val="DescriptionChar"/>
    <w:link w:val="Description1"/>
    <w:rsid w:val="00643746"/>
    <w:rPr>
      <w:color w:val="495755"/>
    </w:rPr>
  </w:style>
  <w:style w:type="table" w:styleId="TableGrid">
    <w:name w:val="Table Grid"/>
    <w:basedOn w:val="TableNormal"/>
    <w:uiPriority w:val="39"/>
    <w:rsid w:val="0031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9010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010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TS~1\AppData\Local\Temp\menu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B4AC4-F94C-499E-902E-A08C6358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menu_1</Template>
  <TotalTime>33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printshop</dc:creator>
  <cp:keywords/>
  <dc:description/>
  <cp:lastModifiedBy>john chomba</cp:lastModifiedBy>
  <cp:revision>10</cp:revision>
  <dcterms:created xsi:type="dcterms:W3CDTF">2022-08-30T21:46:00Z</dcterms:created>
  <dcterms:modified xsi:type="dcterms:W3CDTF">2022-08-31T15:29:00Z</dcterms:modified>
</cp:coreProperties>
</file>